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84FA0" w14:textId="3123C88C" w:rsidR="009C64F4" w:rsidRPr="00375AE9" w:rsidRDefault="00D42156" w:rsidP="009C64F4">
      <w:pPr>
        <w:spacing w:after="0" w:line="240" w:lineRule="auto"/>
        <w:jc w:val="center"/>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Teacher of </w:t>
      </w:r>
      <w:r w:rsidR="006328C1">
        <w:rPr>
          <w:rFonts w:asciiTheme="minorHAnsi" w:eastAsia="Times New Roman" w:hAnsiTheme="minorHAnsi" w:cstheme="minorHAnsi"/>
          <w:b/>
          <w:sz w:val="24"/>
          <w:szCs w:val="24"/>
        </w:rPr>
        <w:t>Science</w:t>
      </w:r>
    </w:p>
    <w:p w14:paraId="71A3AA8D" w14:textId="77777777" w:rsidR="009C64F4" w:rsidRPr="00E80836" w:rsidRDefault="008E04BD" w:rsidP="009C64F4">
      <w:pPr>
        <w:spacing w:after="0" w:line="240" w:lineRule="auto"/>
        <w:jc w:val="center"/>
        <w:rPr>
          <w:rFonts w:asciiTheme="minorHAnsi" w:eastAsia="Times New Roman" w:hAnsiTheme="minorHAnsi" w:cstheme="minorHAnsi"/>
          <w:b/>
        </w:rPr>
      </w:pPr>
      <w:r w:rsidRPr="00E80836">
        <w:rPr>
          <w:rFonts w:asciiTheme="minorHAnsi" w:eastAsia="Times New Roman" w:hAnsiTheme="minorHAnsi" w:cstheme="minorHAnsi"/>
          <w:b/>
        </w:rPr>
        <w:t xml:space="preserve">Full time </w:t>
      </w:r>
      <w:r w:rsidR="009C64F4" w:rsidRPr="00E80836">
        <w:rPr>
          <w:rFonts w:asciiTheme="minorHAnsi" w:eastAsia="Times New Roman" w:hAnsiTheme="minorHAnsi" w:cstheme="minorHAnsi"/>
          <w:b/>
        </w:rPr>
        <w:t>Permanent</w:t>
      </w:r>
    </w:p>
    <w:p w14:paraId="2ED2E620" w14:textId="6F3F5A61" w:rsidR="009C64F4" w:rsidRPr="00E80836" w:rsidRDefault="0043620E" w:rsidP="009C64F4">
      <w:pPr>
        <w:spacing w:after="0" w:line="240" w:lineRule="auto"/>
        <w:jc w:val="center"/>
        <w:rPr>
          <w:rFonts w:asciiTheme="minorHAnsi" w:eastAsia="Times New Roman" w:hAnsiTheme="minorHAnsi" w:cstheme="minorHAnsi"/>
          <w:b/>
        </w:rPr>
      </w:pPr>
      <w:proofErr w:type="spellStart"/>
      <w:r w:rsidRPr="00E80836">
        <w:rPr>
          <w:rFonts w:asciiTheme="minorHAnsi" w:eastAsia="Times New Roman" w:hAnsiTheme="minorHAnsi" w:cstheme="minorHAnsi"/>
          <w:b/>
        </w:rPr>
        <w:t>Mainscale</w:t>
      </w:r>
      <w:proofErr w:type="spellEnd"/>
      <w:r w:rsidRPr="00E80836">
        <w:rPr>
          <w:rFonts w:asciiTheme="minorHAnsi" w:eastAsia="Times New Roman" w:hAnsiTheme="minorHAnsi" w:cstheme="minorHAnsi"/>
          <w:b/>
        </w:rPr>
        <w:t xml:space="preserve"> to UPS</w:t>
      </w:r>
      <w:r w:rsidR="009C64F4" w:rsidRPr="00E80836">
        <w:rPr>
          <w:rFonts w:asciiTheme="minorHAnsi" w:eastAsia="Times New Roman" w:hAnsiTheme="minorHAnsi" w:cstheme="minorHAnsi"/>
          <w:b/>
        </w:rPr>
        <w:t xml:space="preserve"> £</w:t>
      </w:r>
      <w:r w:rsidR="00E80836" w:rsidRPr="00E80836">
        <w:rPr>
          <w:rFonts w:asciiTheme="minorHAnsi" w:eastAsia="Times New Roman" w:hAnsiTheme="minorHAnsi" w:cstheme="minorHAnsi"/>
          <w:b/>
        </w:rPr>
        <w:t>25,714 - £41,604</w:t>
      </w:r>
    </w:p>
    <w:p w14:paraId="6BD319B0" w14:textId="4DB4FAF3" w:rsidR="009C64F4" w:rsidRPr="00F53B9F" w:rsidRDefault="00D42156" w:rsidP="009C64F4">
      <w:pPr>
        <w:ind w:left="142"/>
        <w:jc w:val="center"/>
        <w:rPr>
          <w:rFonts w:asciiTheme="minorHAnsi" w:hAnsiTheme="minorHAnsi" w:cstheme="minorHAnsi"/>
          <w:b/>
        </w:rPr>
      </w:pPr>
      <w:r w:rsidRPr="00E80836">
        <w:rPr>
          <w:rFonts w:asciiTheme="minorHAnsi" w:hAnsiTheme="minorHAnsi" w:cstheme="minorHAnsi"/>
          <w:b/>
        </w:rPr>
        <w:t xml:space="preserve">January 2022 </w:t>
      </w:r>
      <w:bookmarkStart w:id="0" w:name="_GoBack"/>
      <w:bookmarkEnd w:id="0"/>
      <w:r w:rsidR="009C64F4" w:rsidRPr="00E80836">
        <w:rPr>
          <w:rFonts w:asciiTheme="minorHAnsi" w:hAnsiTheme="minorHAnsi" w:cstheme="minorHAnsi"/>
          <w:b/>
        </w:rPr>
        <w:t>start</w:t>
      </w:r>
    </w:p>
    <w:p w14:paraId="1C8D5A65" w14:textId="2D249D88" w:rsidR="00256D1F" w:rsidRPr="00256D1F" w:rsidRDefault="009C64F4" w:rsidP="00256D1F">
      <w:pPr>
        <w:spacing w:before="100" w:beforeAutospacing="1" w:after="100" w:afterAutospacing="1" w:line="240" w:lineRule="auto"/>
        <w:jc w:val="both"/>
        <w:rPr>
          <w:rFonts w:asciiTheme="minorHAnsi" w:eastAsia="Times New Roman" w:hAnsiTheme="minorHAnsi" w:cstheme="minorHAnsi"/>
          <w:lang w:val="en"/>
        </w:rPr>
      </w:pPr>
      <w:proofErr w:type="spellStart"/>
      <w:r w:rsidRPr="00375AE9">
        <w:rPr>
          <w:rFonts w:asciiTheme="minorHAnsi" w:eastAsia="Times New Roman" w:hAnsiTheme="minorHAnsi" w:cstheme="minorHAnsi"/>
        </w:rPr>
        <w:t>Huntcliff</w:t>
      </w:r>
      <w:proofErr w:type="spellEnd"/>
      <w:r w:rsidRPr="00375AE9">
        <w:rPr>
          <w:rFonts w:asciiTheme="minorHAnsi" w:eastAsia="Times New Roman" w:hAnsiTheme="minorHAnsi" w:cstheme="minorHAnsi"/>
        </w:rPr>
        <w:t xml:space="preserve"> School is a popular school sharing a site with Saltburn Primary School on a joint learning campus. </w:t>
      </w:r>
      <w:r w:rsidR="00256D1F" w:rsidRPr="00256D1F">
        <w:rPr>
          <w:rFonts w:asciiTheme="minorHAnsi" w:eastAsia="Times New Roman" w:hAnsiTheme="minorHAnsi" w:cstheme="minorHAnsi"/>
        </w:rPr>
        <w:t xml:space="preserve">We are seeking to appoint a passionate and committed </w:t>
      </w:r>
      <w:r w:rsidR="00D42156">
        <w:rPr>
          <w:rFonts w:asciiTheme="minorHAnsi" w:eastAsia="Times New Roman" w:hAnsiTheme="minorHAnsi" w:cstheme="minorHAnsi"/>
        </w:rPr>
        <w:t>Teacher</w:t>
      </w:r>
      <w:r w:rsidR="006328C1">
        <w:rPr>
          <w:rFonts w:asciiTheme="minorHAnsi" w:eastAsia="Times New Roman" w:hAnsiTheme="minorHAnsi" w:cstheme="minorHAnsi"/>
        </w:rPr>
        <w:t xml:space="preserve"> of Science</w:t>
      </w:r>
      <w:r w:rsidR="0043620E">
        <w:rPr>
          <w:rFonts w:asciiTheme="minorHAnsi" w:eastAsia="Times New Roman" w:hAnsiTheme="minorHAnsi" w:cstheme="minorHAnsi"/>
        </w:rPr>
        <w:t xml:space="preserve">, this is an </w:t>
      </w:r>
      <w:r w:rsidR="00256D1F" w:rsidRPr="00256D1F">
        <w:rPr>
          <w:rFonts w:asciiTheme="minorHAnsi" w:eastAsia="Times New Roman" w:hAnsiTheme="minorHAnsi" w:cstheme="minorHAnsi"/>
        </w:rPr>
        <w:t xml:space="preserve">excellent opportunity for an </w:t>
      </w:r>
      <w:r w:rsidR="00D42156" w:rsidRPr="00553284">
        <w:rPr>
          <w:rFonts w:asciiTheme="minorHAnsi" w:hAnsiTheme="minorHAnsi" w:cstheme="minorHAnsi"/>
        </w:rPr>
        <w:t>ambitious and inspirational teacher to join our small but successful departments</w:t>
      </w:r>
      <w:r w:rsidR="00256D1F" w:rsidRPr="00256D1F">
        <w:rPr>
          <w:rFonts w:asciiTheme="minorHAnsi" w:eastAsia="Times New Roman" w:hAnsiTheme="minorHAnsi" w:cstheme="minorHAnsi"/>
        </w:rPr>
        <w:t>.</w:t>
      </w:r>
    </w:p>
    <w:p w14:paraId="75D18611" w14:textId="7CC0DA5A" w:rsidR="00256D1F" w:rsidRPr="00256D1F" w:rsidRDefault="00256D1F" w:rsidP="00256D1F">
      <w:pPr>
        <w:spacing w:before="100" w:beforeAutospacing="1" w:after="100" w:afterAutospacing="1" w:line="240" w:lineRule="auto"/>
        <w:jc w:val="both"/>
        <w:rPr>
          <w:rFonts w:asciiTheme="minorHAnsi" w:eastAsia="Times New Roman" w:hAnsiTheme="minorHAnsi" w:cstheme="minorHAnsi"/>
          <w:lang w:val="en"/>
        </w:rPr>
      </w:pPr>
      <w:r w:rsidRPr="00256D1F">
        <w:rPr>
          <w:rFonts w:asciiTheme="minorHAnsi" w:eastAsia="Times New Roman" w:hAnsiTheme="minorHAnsi" w:cstheme="minorHAnsi"/>
          <w:lang w:val="en"/>
        </w:rPr>
        <w:t>The successful candidate will be an excellent teacher, an effective team player and be committed to raising the aspirations and achievement of all students.</w:t>
      </w:r>
    </w:p>
    <w:p w14:paraId="02112EEB" w14:textId="77777777" w:rsidR="009C64F4" w:rsidRPr="00375AE9" w:rsidRDefault="009C64F4" w:rsidP="009C64F4">
      <w:p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We have:</w:t>
      </w:r>
    </w:p>
    <w:p w14:paraId="6841A0D8" w14:textId="77777777" w:rsidR="009C64F4" w:rsidRPr="00375AE9" w:rsidRDefault="009C64F4" w:rsidP="009C64F4">
      <w:pPr>
        <w:pStyle w:val="ListParagraph"/>
        <w:numPr>
          <w:ilvl w:val="0"/>
          <w:numId w:val="2"/>
        </w:num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positive and caring ethos and working atmosphere.</w:t>
      </w:r>
    </w:p>
    <w:p w14:paraId="38C47682"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Friendly children, eager to learn and achieve.</w:t>
      </w:r>
    </w:p>
    <w:p w14:paraId="64032341"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committed, enthusiastic and supportive staff team.</w:t>
      </w:r>
    </w:p>
    <w:p w14:paraId="676C6022" w14:textId="46D6E1FD" w:rsidR="009C64F4"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Excellent support from the Governing Body, the staff and parents.</w:t>
      </w:r>
    </w:p>
    <w:p w14:paraId="3CA88F10" w14:textId="50378953" w:rsidR="00D42156" w:rsidRPr="00375AE9" w:rsidRDefault="00D42156"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Pr>
          <w:rFonts w:asciiTheme="minorHAnsi" w:hAnsiTheme="minorHAnsi" w:cstheme="minorHAnsi"/>
        </w:rPr>
        <w:t>F</w:t>
      </w:r>
      <w:r w:rsidRPr="00553284">
        <w:rPr>
          <w:rFonts w:asciiTheme="minorHAnsi" w:hAnsiTheme="minorHAnsi" w:cstheme="minorHAnsi"/>
        </w:rPr>
        <w:t>our well equipped labs that are situated together and have the support from a full time Science Technician and Departmental LSA</w:t>
      </w:r>
      <w:r>
        <w:rPr>
          <w:rFonts w:asciiTheme="minorHAnsi" w:hAnsiTheme="minorHAnsi" w:cstheme="minorHAnsi"/>
        </w:rPr>
        <w:t>.</w:t>
      </w:r>
    </w:p>
    <w:p w14:paraId="43B0EB4B"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Opportunities for career development.</w:t>
      </w:r>
    </w:p>
    <w:p w14:paraId="753F6825" w14:textId="77777777" w:rsidR="009C64F4" w:rsidRPr="00375AE9" w:rsidRDefault="009C64F4" w:rsidP="009C64F4">
      <w:pPr>
        <w:shd w:val="clear" w:color="auto" w:fill="FFFFFF"/>
        <w:spacing w:after="0" w:line="238" w:lineRule="atLeast"/>
        <w:textAlignment w:val="baseline"/>
        <w:rPr>
          <w:rFonts w:asciiTheme="minorHAnsi" w:eastAsia="Times New Roman" w:hAnsiTheme="minorHAnsi" w:cstheme="minorHAnsi"/>
          <w:b/>
          <w:bCs/>
          <w:lang w:eastAsia="en-GB"/>
        </w:rPr>
      </w:pPr>
      <w:r w:rsidRPr="00375AE9">
        <w:rPr>
          <w:rFonts w:asciiTheme="minorHAnsi" w:eastAsia="Times New Roman" w:hAnsiTheme="minorHAnsi" w:cstheme="minorHAnsi"/>
          <w:b/>
          <w:bCs/>
          <w:lang w:eastAsia="en-GB"/>
        </w:rPr>
        <w:t>The successful candidate must have:</w:t>
      </w:r>
    </w:p>
    <w:p w14:paraId="1C8B53B9" w14:textId="7B9D8EF7" w:rsidR="00EC146F" w:rsidRPr="00244C2B" w:rsidRDefault="009C64F4" w:rsidP="009C64F4">
      <w:pPr>
        <w:numPr>
          <w:ilvl w:val="0"/>
          <w:numId w:val="1"/>
        </w:numPr>
        <w:spacing w:before="100" w:beforeAutospacing="1" w:after="100" w:afterAutospacing="1" w:line="240" w:lineRule="auto"/>
        <w:rPr>
          <w:rFonts w:asciiTheme="minorHAnsi" w:hAnsiTheme="minorHAnsi" w:cstheme="minorHAnsi"/>
        </w:rPr>
      </w:pPr>
      <w:bookmarkStart w:id="1" w:name="_Hlk70321171"/>
      <w:r w:rsidRPr="00244C2B">
        <w:rPr>
          <w:rFonts w:asciiTheme="minorHAnsi" w:hAnsiTheme="minorHAnsi" w:cstheme="minorHAnsi"/>
        </w:rPr>
        <w:t>Experience of</w:t>
      </w:r>
      <w:r w:rsidR="00EC146F" w:rsidRPr="00244C2B">
        <w:rPr>
          <w:rFonts w:asciiTheme="minorHAnsi" w:hAnsiTheme="minorHAnsi" w:cstheme="minorHAnsi"/>
        </w:rPr>
        <w:t xml:space="preserve"> teaching KS3 &amp; KS4 </w:t>
      </w:r>
      <w:r w:rsidR="006328C1">
        <w:rPr>
          <w:rFonts w:asciiTheme="minorHAnsi" w:hAnsiTheme="minorHAnsi" w:cstheme="minorHAnsi"/>
        </w:rPr>
        <w:t>Science</w:t>
      </w:r>
      <w:r w:rsidR="00EC146F" w:rsidRPr="00244C2B">
        <w:rPr>
          <w:rFonts w:asciiTheme="minorHAnsi" w:hAnsiTheme="minorHAnsi" w:cstheme="minorHAnsi"/>
        </w:rPr>
        <w:t xml:space="preserve"> within a secondary school</w:t>
      </w:r>
      <w:r w:rsidR="001F548B" w:rsidRPr="00244C2B">
        <w:rPr>
          <w:rFonts w:asciiTheme="minorHAnsi" w:hAnsiTheme="minorHAnsi" w:cstheme="minorHAnsi"/>
        </w:rPr>
        <w:t>,</w:t>
      </w:r>
      <w:r w:rsidR="00D42156">
        <w:rPr>
          <w:rFonts w:asciiTheme="minorHAnsi" w:hAnsiTheme="minorHAnsi" w:cstheme="minorHAnsi"/>
        </w:rPr>
        <w:t xml:space="preserve"> resulting in excellent progress</w:t>
      </w:r>
      <w:r w:rsidR="00EC146F" w:rsidRPr="00244C2B">
        <w:rPr>
          <w:rFonts w:asciiTheme="minorHAnsi" w:hAnsiTheme="minorHAnsi" w:cstheme="minorHAnsi"/>
        </w:rPr>
        <w:t>.</w:t>
      </w:r>
    </w:p>
    <w:p w14:paraId="2817927C" w14:textId="668297D5"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A calm, understanding</w:t>
      </w:r>
      <w:r w:rsidR="00D42156">
        <w:rPr>
          <w:rFonts w:asciiTheme="minorHAnsi" w:hAnsiTheme="minorHAnsi" w:cstheme="minorHAnsi"/>
        </w:rPr>
        <w:t>,</w:t>
      </w:r>
      <w:r w:rsidRPr="00244C2B">
        <w:rPr>
          <w:rFonts w:asciiTheme="minorHAnsi" w:hAnsiTheme="minorHAnsi" w:cstheme="minorHAnsi"/>
        </w:rPr>
        <w:t xml:space="preserve"> and friendly personality.</w:t>
      </w:r>
    </w:p>
    <w:p w14:paraId="2B5B7451"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The ability to manage behaviour and help students focus on any given task, encouraging </w:t>
      </w:r>
      <w:r w:rsidR="00754031" w:rsidRPr="00244C2B">
        <w:rPr>
          <w:rFonts w:asciiTheme="minorHAnsi" w:hAnsiTheme="minorHAnsi" w:cstheme="minorHAnsi"/>
        </w:rPr>
        <w:t>students</w:t>
      </w:r>
      <w:r w:rsidRPr="00244C2B">
        <w:rPr>
          <w:rFonts w:asciiTheme="minorHAnsi" w:hAnsiTheme="minorHAnsi" w:cstheme="minorHAnsi"/>
        </w:rPr>
        <w:t xml:space="preserve"> to interact with others and engage in </w:t>
      </w:r>
      <w:r w:rsidR="00244C2B" w:rsidRPr="00244C2B">
        <w:rPr>
          <w:rFonts w:asciiTheme="minorHAnsi" w:hAnsiTheme="minorHAnsi" w:cstheme="minorHAnsi"/>
        </w:rPr>
        <w:t xml:space="preserve">a range of learning </w:t>
      </w:r>
      <w:r w:rsidRPr="00244C2B">
        <w:rPr>
          <w:rFonts w:asciiTheme="minorHAnsi" w:hAnsiTheme="minorHAnsi" w:cstheme="minorHAnsi"/>
        </w:rPr>
        <w:t>activitie</w:t>
      </w:r>
      <w:r w:rsidR="00244C2B" w:rsidRPr="00244C2B">
        <w:rPr>
          <w:rFonts w:asciiTheme="minorHAnsi" w:hAnsiTheme="minorHAnsi" w:cstheme="minorHAnsi"/>
        </w:rPr>
        <w:t>s</w:t>
      </w:r>
      <w:r w:rsidRPr="00244C2B">
        <w:rPr>
          <w:rFonts w:asciiTheme="minorHAnsi" w:hAnsiTheme="minorHAnsi" w:cstheme="minorHAnsi"/>
        </w:rPr>
        <w:t>.</w:t>
      </w:r>
    </w:p>
    <w:p w14:paraId="6E8A1606"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A professional, </w:t>
      </w:r>
      <w:r w:rsidR="00244C2B" w:rsidRPr="00244C2B">
        <w:rPr>
          <w:rFonts w:asciiTheme="minorHAnsi" w:hAnsiTheme="minorHAnsi" w:cstheme="minorHAnsi"/>
        </w:rPr>
        <w:t xml:space="preserve">dedicated </w:t>
      </w:r>
      <w:r w:rsidRPr="00244C2B">
        <w:rPr>
          <w:rFonts w:asciiTheme="minorHAnsi" w:hAnsiTheme="minorHAnsi" w:cstheme="minorHAnsi"/>
        </w:rPr>
        <w:t>and resilient approach.</w:t>
      </w:r>
    </w:p>
    <w:p w14:paraId="427BD2C6"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Commitment and dependability within the workplace with ability to use your own initiative.</w:t>
      </w:r>
    </w:p>
    <w:p w14:paraId="2CE5513A" w14:textId="194E5405" w:rsidR="006328C1" w:rsidRPr="00D42156" w:rsidRDefault="009C64F4" w:rsidP="00D42156">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The ability to establish good relationships with </w:t>
      </w:r>
      <w:r w:rsidR="00754031" w:rsidRPr="00244C2B">
        <w:rPr>
          <w:rFonts w:asciiTheme="minorHAnsi" w:hAnsiTheme="minorHAnsi" w:cstheme="minorHAnsi"/>
        </w:rPr>
        <w:t>students</w:t>
      </w:r>
      <w:r w:rsidRPr="00244C2B">
        <w:rPr>
          <w:rFonts w:asciiTheme="minorHAnsi" w:hAnsiTheme="minorHAnsi" w:cstheme="minorHAnsi"/>
        </w:rPr>
        <w:t>, acting as a role model and responding to individual needs.</w:t>
      </w:r>
      <w:bookmarkEnd w:id="1"/>
    </w:p>
    <w:p w14:paraId="0C82F0B9" w14:textId="77777777" w:rsidR="009C64F4" w:rsidRPr="00375AE9" w:rsidRDefault="00FF292C" w:rsidP="009C64F4">
      <w:pPr>
        <w:spacing w:after="0"/>
        <w:jc w:val="both"/>
        <w:rPr>
          <w:rFonts w:asciiTheme="minorHAnsi" w:hAnsiTheme="minorHAnsi" w:cstheme="minorHAnsi"/>
        </w:rPr>
      </w:pPr>
      <w:r>
        <w:rPr>
          <w:rFonts w:asciiTheme="minorHAnsi" w:eastAsia="Times New Roman" w:hAnsiTheme="minorHAnsi" w:cstheme="minorHAnsi"/>
          <w:lang w:eastAsia="en-GB"/>
        </w:rPr>
        <w:t>T</w:t>
      </w:r>
      <w:r w:rsidR="009C64F4" w:rsidRPr="00375AE9">
        <w:rPr>
          <w:rFonts w:asciiTheme="minorHAnsi" w:eastAsia="Times New Roman" w:hAnsiTheme="minorHAnsi" w:cstheme="minorHAnsi"/>
          <w:lang w:eastAsia="en-GB"/>
        </w:rPr>
        <w:t xml:space="preserve">he Vision Academy Learning Trust </w:t>
      </w:r>
      <w:r w:rsidR="009C64F4" w:rsidRPr="00375AE9">
        <w:rPr>
          <w:rFonts w:asciiTheme="minorHAnsi" w:hAnsiTheme="minorHAnsi" w:cstheme="minorHAnsi"/>
        </w:rPr>
        <w:t>can offer you a professional challenge and a rewarding opportunity, working with collaborative schools that are passionate about the progress and development of every student.</w:t>
      </w:r>
    </w:p>
    <w:p w14:paraId="16599185" w14:textId="77777777" w:rsidR="009C64F4" w:rsidRPr="00375AE9" w:rsidRDefault="009C64F4" w:rsidP="009C64F4">
      <w:pPr>
        <w:spacing w:after="0"/>
        <w:jc w:val="both"/>
        <w:rPr>
          <w:rFonts w:asciiTheme="minorHAnsi" w:hAnsiTheme="minorHAnsi" w:cstheme="minorHAnsi"/>
        </w:rPr>
      </w:pPr>
    </w:p>
    <w:p w14:paraId="05306A85" w14:textId="77777777" w:rsidR="009C64F4" w:rsidRPr="00375AE9" w:rsidRDefault="009C64F4" w:rsidP="009C64F4">
      <w:pPr>
        <w:shd w:val="clear" w:color="auto" w:fill="FFFFFF"/>
        <w:spacing w:after="240" w:line="238" w:lineRule="atLeast"/>
        <w:jc w:val="both"/>
        <w:textAlignment w:val="baseline"/>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14:paraId="2D732392" w14:textId="77777777" w:rsidR="009C64F4" w:rsidRPr="00375AE9" w:rsidRDefault="009C64F4" w:rsidP="009C64F4">
      <w:pPr>
        <w:shd w:val="clear" w:color="auto" w:fill="FFFFFF"/>
        <w:spacing w:after="240" w:line="238" w:lineRule="atLeast"/>
        <w:textAlignment w:val="baseline"/>
        <w:rPr>
          <w:rFonts w:asciiTheme="minorHAnsi" w:hAnsiTheme="minorHAnsi" w:cstheme="minorHAnsi"/>
        </w:rPr>
      </w:pPr>
      <w:r w:rsidRPr="00375AE9">
        <w:rPr>
          <w:rFonts w:asciiTheme="minorHAnsi" w:hAnsiTheme="minorHAnsi" w:cstheme="minorHAnsi"/>
        </w:rPr>
        <w:t xml:space="preserve">For further information about the role or to download an application form, please email </w:t>
      </w:r>
      <w:hyperlink r:id="rId7"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or </w:t>
      </w:r>
      <w:hyperlink r:id="rId8" w:history="1">
        <w:r w:rsidRPr="00375AE9">
          <w:rPr>
            <w:rStyle w:val="Hyperlink"/>
            <w:rFonts w:asciiTheme="minorHAnsi" w:hAnsiTheme="minorHAnsi" w:cstheme="minorHAnsi"/>
          </w:rPr>
          <w:t>www.saltburnlearningcampus.co.uk</w:t>
        </w:r>
      </w:hyperlink>
      <w:r w:rsidRPr="00375AE9">
        <w:rPr>
          <w:rFonts w:asciiTheme="minorHAnsi" w:hAnsiTheme="minorHAnsi" w:cstheme="minorHAnsi"/>
        </w:rPr>
        <w:t xml:space="preserve"> and send your completed application to: Mrs K Emmerson via email to: </w:t>
      </w:r>
      <w:hyperlink r:id="rId9"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w:t>
      </w:r>
    </w:p>
    <w:p w14:paraId="352854CF" w14:textId="35AC25FB"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Closing date: </w:t>
      </w:r>
      <w:r w:rsidR="00126D77">
        <w:rPr>
          <w:rFonts w:asciiTheme="minorHAnsi" w:hAnsiTheme="minorHAnsi" w:cstheme="minorHAnsi"/>
          <w:b/>
        </w:rPr>
        <w:t>Tuesday 19</w:t>
      </w:r>
      <w:r w:rsidR="00126D77" w:rsidRPr="00126D77">
        <w:rPr>
          <w:rFonts w:asciiTheme="minorHAnsi" w:hAnsiTheme="minorHAnsi" w:cstheme="minorHAnsi"/>
          <w:b/>
          <w:vertAlign w:val="superscript"/>
        </w:rPr>
        <w:t>th</w:t>
      </w:r>
      <w:r w:rsidR="00126D77">
        <w:rPr>
          <w:rFonts w:asciiTheme="minorHAnsi" w:hAnsiTheme="minorHAnsi" w:cstheme="minorHAnsi"/>
          <w:b/>
        </w:rPr>
        <w:t xml:space="preserve"> </w:t>
      </w:r>
      <w:r w:rsidR="00D42156">
        <w:rPr>
          <w:rFonts w:asciiTheme="minorHAnsi" w:hAnsiTheme="minorHAnsi" w:cstheme="minorHAnsi"/>
          <w:b/>
        </w:rPr>
        <w:t>October 2021</w:t>
      </w:r>
      <w:r w:rsidR="00CF3868">
        <w:rPr>
          <w:rFonts w:asciiTheme="minorHAnsi" w:hAnsiTheme="minorHAnsi" w:cstheme="minorHAnsi"/>
          <w:b/>
        </w:rPr>
        <w:t>, 9:00am</w:t>
      </w:r>
    </w:p>
    <w:p w14:paraId="674A4896" w14:textId="07D9E864"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Interview date: </w:t>
      </w:r>
      <w:r w:rsidR="00126D77">
        <w:rPr>
          <w:rFonts w:asciiTheme="minorHAnsi" w:hAnsiTheme="minorHAnsi" w:cstheme="minorHAnsi"/>
          <w:b/>
        </w:rPr>
        <w:t>Thursday 21</w:t>
      </w:r>
      <w:r w:rsidR="00126D77" w:rsidRPr="00126D77">
        <w:rPr>
          <w:rFonts w:asciiTheme="minorHAnsi" w:hAnsiTheme="minorHAnsi" w:cstheme="minorHAnsi"/>
          <w:b/>
          <w:vertAlign w:val="superscript"/>
        </w:rPr>
        <w:t>st</w:t>
      </w:r>
      <w:r w:rsidR="00126D77">
        <w:rPr>
          <w:rFonts w:asciiTheme="minorHAnsi" w:hAnsiTheme="minorHAnsi" w:cstheme="minorHAnsi"/>
          <w:b/>
        </w:rPr>
        <w:t xml:space="preserve"> </w:t>
      </w:r>
      <w:r w:rsidR="00D42156">
        <w:rPr>
          <w:rFonts w:asciiTheme="minorHAnsi" w:hAnsiTheme="minorHAnsi" w:cstheme="minorHAnsi"/>
          <w:b/>
        </w:rPr>
        <w:t>October 2021</w:t>
      </w:r>
    </w:p>
    <w:p w14:paraId="27CF95F5" w14:textId="77777777" w:rsidR="002F278B" w:rsidRPr="003E1003" w:rsidRDefault="002F278B" w:rsidP="00801955">
      <w:pPr>
        <w:rPr>
          <w:rFonts w:asciiTheme="minorHAnsi" w:hAnsiTheme="minorHAnsi" w:cstheme="minorHAnsi"/>
          <w:sz w:val="24"/>
          <w:szCs w:val="24"/>
        </w:rPr>
      </w:pPr>
    </w:p>
    <w:sectPr w:rsidR="002F278B" w:rsidRPr="003E1003"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C83C2" w14:textId="77777777" w:rsidR="00DB5A61" w:rsidRDefault="00DB5A61" w:rsidP="00405EF5">
      <w:pPr>
        <w:spacing w:after="0" w:line="240" w:lineRule="auto"/>
      </w:pPr>
      <w:r>
        <w:separator/>
      </w:r>
    </w:p>
  </w:endnote>
  <w:endnote w:type="continuationSeparator" w:id="0">
    <w:p w14:paraId="779AF090" w14:textId="77777777" w:rsidR="00DB5A61" w:rsidRDefault="00DB5A61"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533B" w14:textId="77777777"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4458D" w14:textId="77777777"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B8B0" w14:textId="77777777"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257DE" w14:textId="77777777" w:rsidR="00DB5A61" w:rsidRDefault="00DB5A61" w:rsidP="00405EF5">
      <w:pPr>
        <w:spacing w:after="0" w:line="240" w:lineRule="auto"/>
      </w:pPr>
      <w:r>
        <w:separator/>
      </w:r>
    </w:p>
  </w:footnote>
  <w:footnote w:type="continuationSeparator" w:id="0">
    <w:p w14:paraId="031A3660" w14:textId="77777777" w:rsidR="00DB5A61" w:rsidRDefault="00DB5A61"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ACC5" w14:textId="77777777"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ED25" w14:textId="77777777"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9E766" w14:textId="77777777" w:rsidR="001F1613" w:rsidRDefault="005A1393">
    <w:pPr>
      <w:pStyle w:val="Header"/>
    </w:pPr>
    <w:r>
      <w:rPr>
        <w:noProof/>
        <w:lang w:eastAsia="en-GB"/>
      </w:rPr>
      <w:drawing>
        <wp:anchor distT="0" distB="0" distL="114300" distR="114300" simplePos="0" relativeHeight="251659264" behindDoc="1" locked="0" layoutInCell="1" allowOverlap="1" wp14:anchorId="393A9E06" wp14:editId="18CD1490">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047F"/>
    <w:rsid w:val="00082A77"/>
    <w:rsid w:val="00126D77"/>
    <w:rsid w:val="001F1613"/>
    <w:rsid w:val="001F548B"/>
    <w:rsid w:val="00244C2B"/>
    <w:rsid w:val="00256D1F"/>
    <w:rsid w:val="00257CA9"/>
    <w:rsid w:val="002F278B"/>
    <w:rsid w:val="00310CD6"/>
    <w:rsid w:val="003E1003"/>
    <w:rsid w:val="003E2D3D"/>
    <w:rsid w:val="003E4A20"/>
    <w:rsid w:val="003F73B6"/>
    <w:rsid w:val="00405EF5"/>
    <w:rsid w:val="0043620E"/>
    <w:rsid w:val="004A2B8B"/>
    <w:rsid w:val="00542DE1"/>
    <w:rsid w:val="0059036C"/>
    <w:rsid w:val="005A1393"/>
    <w:rsid w:val="006328C1"/>
    <w:rsid w:val="006A7277"/>
    <w:rsid w:val="006E7737"/>
    <w:rsid w:val="006F64C2"/>
    <w:rsid w:val="00754031"/>
    <w:rsid w:val="00772C3A"/>
    <w:rsid w:val="007D74E5"/>
    <w:rsid w:val="00801955"/>
    <w:rsid w:val="00876AAA"/>
    <w:rsid w:val="008B6BAB"/>
    <w:rsid w:val="008E04BD"/>
    <w:rsid w:val="009C64F4"/>
    <w:rsid w:val="009F6217"/>
    <w:rsid w:val="00A93800"/>
    <w:rsid w:val="00B3431F"/>
    <w:rsid w:val="00B6031D"/>
    <w:rsid w:val="00C04EE3"/>
    <w:rsid w:val="00C963D7"/>
    <w:rsid w:val="00CB3CA9"/>
    <w:rsid w:val="00CD7A57"/>
    <w:rsid w:val="00CE297A"/>
    <w:rsid w:val="00CF290A"/>
    <w:rsid w:val="00CF3868"/>
    <w:rsid w:val="00D02749"/>
    <w:rsid w:val="00D42156"/>
    <w:rsid w:val="00D61889"/>
    <w:rsid w:val="00D71A3F"/>
    <w:rsid w:val="00DB5A61"/>
    <w:rsid w:val="00DB71E3"/>
    <w:rsid w:val="00E078BC"/>
    <w:rsid w:val="00E27AC9"/>
    <w:rsid w:val="00E80836"/>
    <w:rsid w:val="00E95B6C"/>
    <w:rsid w:val="00EA0FF6"/>
    <w:rsid w:val="00EB419D"/>
    <w:rsid w:val="00EB42CB"/>
    <w:rsid w:val="00EC146F"/>
    <w:rsid w:val="00ED5864"/>
    <w:rsid w:val="00FF17A2"/>
    <w:rsid w:val="00FF2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9DB746"/>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256D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56D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2</TotalTime>
  <Pages>1</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3</cp:revision>
  <cp:lastPrinted>2015-08-18T12:27:00Z</cp:lastPrinted>
  <dcterms:created xsi:type="dcterms:W3CDTF">2021-10-07T12:43:00Z</dcterms:created>
  <dcterms:modified xsi:type="dcterms:W3CDTF">2021-10-07T14:10:00Z</dcterms:modified>
</cp:coreProperties>
</file>