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B29" w:rsidRDefault="00916B29" w:rsidP="00D31A71">
      <w:pPr>
        <w:rPr>
          <w:b/>
          <w:sz w:val="28"/>
          <w:szCs w:val="28"/>
        </w:rPr>
      </w:pPr>
      <w:bookmarkStart w:id="0" w:name="_GoBack"/>
      <w:bookmarkEnd w:id="0"/>
    </w:p>
    <w:p w:rsidR="00D31A71" w:rsidRPr="00AA1B97" w:rsidRDefault="00D31A71" w:rsidP="00D31A71">
      <w:pPr>
        <w:rPr>
          <w:rFonts w:asciiTheme="minorHAnsi" w:hAnsiTheme="minorHAnsi"/>
        </w:rPr>
      </w:pPr>
      <w:r w:rsidRPr="00AA1B97">
        <w:rPr>
          <w:rFonts w:asciiTheme="minorHAnsi" w:hAnsiTheme="minorHAnsi"/>
          <w:b/>
          <w:noProof/>
          <w:sz w:val="28"/>
          <w:szCs w:val="28"/>
          <w:lang w:eastAsia="en-GB"/>
        </w:rPr>
        <w:drawing>
          <wp:anchor distT="0" distB="0" distL="114300" distR="114300" simplePos="0" relativeHeight="251659264" behindDoc="0" locked="0" layoutInCell="1" allowOverlap="1" wp14:anchorId="74D7628C" wp14:editId="05EC863B">
            <wp:simplePos x="0" y="0"/>
            <wp:positionH relativeFrom="column">
              <wp:posOffset>5195018</wp:posOffset>
            </wp:positionH>
            <wp:positionV relativeFrom="paragraph">
              <wp:posOffset>-16372</wp:posOffset>
            </wp:positionV>
            <wp:extent cx="723900" cy="897890"/>
            <wp:effectExtent l="0" t="0" r="0" b="0"/>
            <wp:wrapNone/>
            <wp:docPr id="10" name="Picture 10" descr="Whitbu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burn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B97">
        <w:rPr>
          <w:rFonts w:asciiTheme="minorHAnsi" w:hAnsiTheme="minorHAnsi"/>
          <w:b/>
          <w:sz w:val="28"/>
          <w:szCs w:val="28"/>
        </w:rPr>
        <w:t>WHITBURN CHURCH OF ENGLAND ACADEMY</w:t>
      </w:r>
    </w:p>
    <w:p w:rsidR="00D31A71" w:rsidRPr="00AA1B97" w:rsidRDefault="00D31A71" w:rsidP="00D31A71">
      <w:pPr>
        <w:rPr>
          <w:rFonts w:asciiTheme="minorHAnsi" w:hAnsiTheme="minorHAnsi"/>
        </w:rPr>
      </w:pPr>
    </w:p>
    <w:p w:rsidR="00D31A71" w:rsidRPr="00AA1B97" w:rsidRDefault="00D31A71" w:rsidP="00D31A71">
      <w:pPr>
        <w:rPr>
          <w:rFonts w:asciiTheme="minorHAnsi" w:hAnsiTheme="minorHAnsi"/>
          <w:sz w:val="24"/>
          <w:szCs w:val="24"/>
        </w:rPr>
      </w:pPr>
      <w:r w:rsidRPr="00AA1B97">
        <w:rPr>
          <w:rFonts w:asciiTheme="minorHAnsi" w:hAnsiTheme="minorHAnsi"/>
          <w:b/>
          <w:sz w:val="24"/>
          <w:szCs w:val="24"/>
        </w:rPr>
        <w:t>11-18 Mixed Anglican Comprehensive</w:t>
      </w:r>
    </w:p>
    <w:p w:rsidR="00D31A71" w:rsidRPr="00AA1B97" w:rsidRDefault="00D31A71" w:rsidP="00D31A71">
      <w:pPr>
        <w:jc w:val="both"/>
        <w:rPr>
          <w:rFonts w:asciiTheme="minorHAnsi" w:hAnsiTheme="minorHAnsi"/>
          <w:b/>
          <w:sz w:val="24"/>
          <w:szCs w:val="24"/>
        </w:rPr>
      </w:pPr>
      <w:smartTag w:uri="urn:schemas-microsoft-com:office:smarttags" w:element="stockticker">
        <w:r w:rsidRPr="00AA1B97">
          <w:rPr>
            <w:rFonts w:asciiTheme="minorHAnsi" w:hAnsiTheme="minorHAnsi"/>
            <w:b/>
            <w:sz w:val="24"/>
            <w:szCs w:val="24"/>
          </w:rPr>
          <w:t>NOR</w:t>
        </w:r>
      </w:smartTag>
      <w:r w:rsidR="000C3E45" w:rsidRPr="00AA1B97">
        <w:rPr>
          <w:rFonts w:asciiTheme="minorHAnsi" w:hAnsiTheme="minorHAnsi"/>
          <w:b/>
          <w:sz w:val="24"/>
          <w:szCs w:val="24"/>
        </w:rPr>
        <w:t>: 1,250</w:t>
      </w:r>
    </w:p>
    <w:p w:rsidR="001739B4" w:rsidRPr="00AA1B97" w:rsidRDefault="001739B4" w:rsidP="00AB24E9">
      <w:pPr>
        <w:rPr>
          <w:rFonts w:asciiTheme="minorHAnsi" w:hAnsiTheme="minorHAnsi"/>
          <w:sz w:val="24"/>
          <w:szCs w:val="24"/>
        </w:rPr>
      </w:pPr>
    </w:p>
    <w:p w:rsidR="00AA1B97" w:rsidRPr="00015379" w:rsidRDefault="00AA1B97" w:rsidP="00AA1B97">
      <w:pPr>
        <w:pStyle w:val="Heading1"/>
        <w:jc w:val="left"/>
        <w:rPr>
          <w:rFonts w:asciiTheme="minorHAnsi" w:hAnsiTheme="minorHAnsi"/>
          <w:sz w:val="28"/>
          <w:szCs w:val="28"/>
        </w:rPr>
      </w:pPr>
      <w:r w:rsidRPr="00015379">
        <w:rPr>
          <w:rFonts w:asciiTheme="minorHAnsi" w:hAnsiTheme="minorHAnsi"/>
          <w:sz w:val="28"/>
          <w:szCs w:val="28"/>
        </w:rPr>
        <w:t>SITE SUPERVISOR</w:t>
      </w:r>
    </w:p>
    <w:p w:rsidR="00AA1B97" w:rsidRPr="00AA1B97" w:rsidRDefault="00AA1B97" w:rsidP="00AA1B97">
      <w:pPr>
        <w:rPr>
          <w:rFonts w:asciiTheme="minorHAnsi" w:hAnsiTheme="minorHAnsi"/>
          <w:sz w:val="24"/>
          <w:szCs w:val="24"/>
        </w:rPr>
      </w:pPr>
    </w:p>
    <w:p w:rsidR="00AA1B97" w:rsidRPr="00AA1B97" w:rsidRDefault="00AA1B97" w:rsidP="00AA1B97">
      <w:pPr>
        <w:pStyle w:val="Heading1"/>
        <w:jc w:val="left"/>
        <w:rPr>
          <w:rFonts w:asciiTheme="minorHAnsi" w:hAnsiTheme="minorHAnsi"/>
          <w:sz w:val="24"/>
        </w:rPr>
      </w:pPr>
      <w:r w:rsidRPr="00AA1B97">
        <w:rPr>
          <w:rFonts w:asciiTheme="minorHAnsi" w:hAnsiTheme="minorHAnsi"/>
          <w:sz w:val="24"/>
        </w:rPr>
        <w:t>Full Time. 37 hours per week</w:t>
      </w:r>
    </w:p>
    <w:p w:rsidR="00AA1B97" w:rsidRPr="00AA1B97" w:rsidRDefault="00AA1B97" w:rsidP="00AA1B97">
      <w:pPr>
        <w:rPr>
          <w:rFonts w:asciiTheme="minorHAnsi" w:hAnsiTheme="minorHAnsi"/>
          <w:highlight w:val="yellow"/>
        </w:rPr>
      </w:pPr>
    </w:p>
    <w:p w:rsidR="00AA1B97" w:rsidRPr="00AA1B97" w:rsidRDefault="00AA1B97" w:rsidP="00AA1B97">
      <w:pPr>
        <w:pStyle w:val="Heading5"/>
      </w:pPr>
      <w:r w:rsidRPr="00AA1B97">
        <w:t xml:space="preserve"> (NJC SCP 9-1</w:t>
      </w:r>
      <w:r w:rsidR="00E7194C">
        <w:t>1) £20,344 to £21,166</w:t>
      </w:r>
      <w:r w:rsidRPr="00AA1B97">
        <w:t xml:space="preserve"> pa </w:t>
      </w:r>
    </w:p>
    <w:p w:rsidR="00AA1B97" w:rsidRPr="00AA1B97" w:rsidRDefault="00AA1B97" w:rsidP="00AA1B97">
      <w:pPr>
        <w:rPr>
          <w:rFonts w:asciiTheme="minorHAnsi" w:hAnsiTheme="minorHAnsi"/>
        </w:rPr>
      </w:pPr>
    </w:p>
    <w:p w:rsidR="00AA1B97" w:rsidRPr="00AA1B97" w:rsidRDefault="00AA1B97" w:rsidP="00AA1B97">
      <w:pPr>
        <w:rPr>
          <w:rFonts w:asciiTheme="minorHAnsi" w:hAnsiTheme="minorHAnsi"/>
          <w:b/>
          <w:sz w:val="24"/>
          <w:szCs w:val="24"/>
        </w:rPr>
      </w:pPr>
      <w:r w:rsidRPr="00AA1B97">
        <w:rPr>
          <w:rFonts w:asciiTheme="minorHAnsi" w:hAnsiTheme="minorHAnsi"/>
          <w:b/>
          <w:sz w:val="24"/>
          <w:szCs w:val="24"/>
        </w:rPr>
        <w:t>Required immediately</w:t>
      </w:r>
    </w:p>
    <w:p w:rsidR="00AA1B97" w:rsidRPr="00AA1B97" w:rsidRDefault="00AA1B97" w:rsidP="00AA1B97">
      <w:pPr>
        <w:rPr>
          <w:rFonts w:asciiTheme="minorHAnsi" w:hAnsiTheme="minorHAnsi"/>
          <w:lang w:val="en"/>
        </w:rPr>
      </w:pPr>
    </w:p>
    <w:p w:rsidR="00AA1B97" w:rsidRPr="00AA1B97" w:rsidRDefault="00AA1B97" w:rsidP="00AA1B97">
      <w:pPr>
        <w:pStyle w:val="BodyText"/>
        <w:jc w:val="left"/>
        <w:rPr>
          <w:rFonts w:asciiTheme="minorHAnsi" w:hAnsiTheme="minorHAnsi"/>
        </w:rPr>
      </w:pPr>
      <w:r w:rsidRPr="00AA1B97">
        <w:rPr>
          <w:rFonts w:asciiTheme="minorHAnsi" w:hAnsiTheme="minorHAnsi"/>
        </w:rPr>
        <w:t xml:space="preserve">We are seeking to appoint a Site Supervisor to join our busy Premises team.  Duties will include ensuring the security and condition of the site and carrying out routine maintenance tasks as required. Appropriate training will be provided for the successful candidate. </w:t>
      </w:r>
    </w:p>
    <w:p w:rsidR="00AA1B97" w:rsidRPr="00AA1B97" w:rsidRDefault="00AA1B97" w:rsidP="00AA1B97">
      <w:pPr>
        <w:pStyle w:val="BodyText"/>
        <w:jc w:val="left"/>
        <w:rPr>
          <w:rFonts w:asciiTheme="minorHAnsi" w:hAnsiTheme="minorHAnsi"/>
        </w:rPr>
      </w:pPr>
    </w:p>
    <w:p w:rsidR="00AA1B97" w:rsidRPr="00AA1B97" w:rsidRDefault="00AA1B97" w:rsidP="00AA1B97">
      <w:pPr>
        <w:pStyle w:val="BodyText"/>
        <w:jc w:val="left"/>
        <w:rPr>
          <w:rFonts w:asciiTheme="minorHAnsi" w:hAnsiTheme="minorHAnsi"/>
        </w:rPr>
      </w:pPr>
      <w:r w:rsidRPr="00AA1B97">
        <w:rPr>
          <w:rFonts w:asciiTheme="minorHAnsi" w:hAnsiTheme="minorHAnsi"/>
        </w:rPr>
        <w:t>This post will involve early and late shifts on a rota with the Senior Site Supervisor. You will be entitled to a 15 minute paid break each day as well as a 30 minute unpaid break each day</w:t>
      </w:r>
    </w:p>
    <w:p w:rsidR="00AA1B97" w:rsidRPr="00AA1B97" w:rsidRDefault="00AA1B97" w:rsidP="00AA1B97">
      <w:pPr>
        <w:rPr>
          <w:rFonts w:asciiTheme="minorHAnsi" w:hAnsiTheme="minorHAnsi"/>
          <w:lang w:val="en"/>
        </w:rPr>
      </w:pPr>
    </w:p>
    <w:p w:rsidR="00AA1B97" w:rsidRPr="00AA1B97" w:rsidRDefault="00AA1B97" w:rsidP="00AA1B97">
      <w:pPr>
        <w:rPr>
          <w:rFonts w:asciiTheme="minorHAnsi" w:hAnsiTheme="minorHAnsi"/>
          <w:sz w:val="24"/>
          <w:szCs w:val="24"/>
          <w:lang w:eastAsia="en-GB"/>
        </w:rPr>
      </w:pPr>
      <w:r w:rsidRPr="00AA1B97">
        <w:rPr>
          <w:rFonts w:asciiTheme="minorHAnsi" w:hAnsiTheme="minorHAnsi"/>
          <w:sz w:val="24"/>
          <w:szCs w:val="24"/>
          <w:lang w:val="en"/>
        </w:rPr>
        <w:t>You should enjoy working in a busy team environment and be a very flexible worker</w:t>
      </w:r>
      <w:r w:rsidRPr="00AA1B97">
        <w:rPr>
          <w:rFonts w:asciiTheme="minorHAnsi" w:hAnsiTheme="minorHAnsi"/>
          <w:sz w:val="24"/>
          <w:szCs w:val="24"/>
          <w:lang w:eastAsia="en-GB"/>
        </w:rPr>
        <w:t>.</w:t>
      </w:r>
      <w:r w:rsidRPr="00AA1B97">
        <w:rPr>
          <w:rFonts w:asciiTheme="minorHAnsi" w:hAnsiTheme="minorHAnsi"/>
          <w:sz w:val="24"/>
          <w:szCs w:val="24"/>
          <w:lang w:val="en"/>
        </w:rPr>
        <w:t xml:space="preserve"> Excellent communication and </w:t>
      </w:r>
      <w:r w:rsidRPr="00AA1B97">
        <w:rPr>
          <w:rFonts w:asciiTheme="minorHAnsi" w:hAnsiTheme="minorHAnsi"/>
          <w:sz w:val="24"/>
          <w:szCs w:val="24"/>
        </w:rPr>
        <w:t>organisational</w:t>
      </w:r>
      <w:r w:rsidRPr="00AA1B97">
        <w:rPr>
          <w:rFonts w:asciiTheme="minorHAnsi" w:hAnsiTheme="minorHAnsi"/>
          <w:sz w:val="24"/>
          <w:szCs w:val="24"/>
          <w:lang w:val="en"/>
        </w:rPr>
        <w:t xml:space="preserve"> skills are essential, together with the </w:t>
      </w:r>
      <w:r w:rsidRPr="00AA1B97">
        <w:rPr>
          <w:rFonts w:asciiTheme="minorHAnsi" w:hAnsiTheme="minorHAnsi"/>
          <w:sz w:val="24"/>
          <w:szCs w:val="24"/>
          <w:lang w:eastAsia="en-GB"/>
        </w:rPr>
        <w:t xml:space="preserve">ability to deliver a high quality service whilst under pressure. </w:t>
      </w:r>
    </w:p>
    <w:p w:rsidR="00AA1B97" w:rsidRPr="00AA1B97" w:rsidRDefault="00AA1B97" w:rsidP="00AA1B97">
      <w:pPr>
        <w:rPr>
          <w:rFonts w:asciiTheme="minorHAnsi" w:hAnsiTheme="minorHAnsi"/>
        </w:rPr>
      </w:pPr>
    </w:p>
    <w:p w:rsidR="00AA1B97" w:rsidRPr="00AA1B97" w:rsidRDefault="00AA1B97" w:rsidP="00AA1B97">
      <w:pPr>
        <w:pStyle w:val="BodyText"/>
        <w:jc w:val="left"/>
        <w:rPr>
          <w:rFonts w:asciiTheme="minorHAnsi" w:hAnsiTheme="minorHAnsi"/>
          <w:b/>
        </w:rPr>
      </w:pPr>
      <w:r w:rsidRPr="00AA1B97">
        <w:rPr>
          <w:rFonts w:asciiTheme="minorHAnsi" w:hAnsiTheme="minorHAnsi"/>
        </w:rPr>
        <w:t xml:space="preserve">Application packs are available from the school website </w:t>
      </w:r>
      <w:hyperlink r:id="rId9" w:history="1">
        <w:r w:rsidRPr="00AA1B97">
          <w:rPr>
            <w:rStyle w:val="Hyperlink"/>
            <w:rFonts w:asciiTheme="minorHAnsi" w:hAnsiTheme="minorHAnsi"/>
          </w:rPr>
          <w:t>www.whitburncofeacademy.org</w:t>
        </w:r>
      </w:hyperlink>
      <w:r w:rsidRPr="00AA1B97">
        <w:rPr>
          <w:rFonts w:asciiTheme="minorHAnsi" w:hAnsiTheme="minorHAnsi"/>
        </w:rPr>
        <w:t xml:space="preserve"> or school office. Hard copies should be returned to Whitburn Church of England Academy, Whitburn, Sunderland, SR6 7EF, Tel. (0191) 529 3712</w:t>
      </w:r>
      <w:r w:rsidR="00507AB7">
        <w:rPr>
          <w:rFonts w:asciiTheme="minorHAnsi" w:hAnsiTheme="minorHAnsi"/>
        </w:rPr>
        <w:t xml:space="preserve"> </w:t>
      </w:r>
      <w:r w:rsidRPr="00AA1B97">
        <w:rPr>
          <w:rFonts w:asciiTheme="minorHAnsi" w:hAnsiTheme="minorHAnsi"/>
        </w:rPr>
        <w:t xml:space="preserve">by </w:t>
      </w:r>
      <w:r w:rsidRPr="00AA1B97">
        <w:rPr>
          <w:rFonts w:asciiTheme="minorHAnsi" w:hAnsiTheme="minorHAnsi"/>
          <w:b/>
        </w:rPr>
        <w:t>noon</w:t>
      </w:r>
      <w:r w:rsidRPr="00AA1B97">
        <w:rPr>
          <w:rFonts w:asciiTheme="minorHAnsi" w:hAnsiTheme="minorHAnsi"/>
        </w:rPr>
        <w:t xml:space="preserve"> on </w:t>
      </w:r>
      <w:r w:rsidRPr="00AA1B97">
        <w:rPr>
          <w:rFonts w:asciiTheme="minorHAnsi" w:hAnsiTheme="minorHAnsi"/>
          <w:b/>
        </w:rPr>
        <w:t xml:space="preserve">Wednesday </w:t>
      </w:r>
      <w:r>
        <w:rPr>
          <w:rFonts w:asciiTheme="minorHAnsi" w:hAnsiTheme="minorHAnsi"/>
          <w:b/>
        </w:rPr>
        <w:t>22</w:t>
      </w:r>
      <w:r w:rsidRPr="00AA1B97">
        <w:rPr>
          <w:rFonts w:asciiTheme="minorHAnsi" w:hAnsiTheme="minorHAnsi"/>
          <w:b/>
          <w:vertAlign w:val="superscript"/>
        </w:rPr>
        <w:t>nd</w:t>
      </w:r>
      <w:r>
        <w:rPr>
          <w:rFonts w:asciiTheme="minorHAnsi" w:hAnsiTheme="minorHAnsi"/>
          <w:b/>
        </w:rPr>
        <w:t xml:space="preserve"> January 2020. Interviews will be held the following week.</w:t>
      </w:r>
    </w:p>
    <w:p w:rsidR="00AA1B97" w:rsidRPr="00AA1B97" w:rsidRDefault="00AA1B97" w:rsidP="00AA1B97">
      <w:pPr>
        <w:pStyle w:val="BodyText"/>
        <w:jc w:val="left"/>
        <w:rPr>
          <w:rFonts w:asciiTheme="minorHAnsi" w:hAnsiTheme="minorHAnsi"/>
          <w:b/>
        </w:rPr>
      </w:pPr>
    </w:p>
    <w:p w:rsidR="00AA1B97" w:rsidRPr="00AA1B97" w:rsidRDefault="00AA1B97" w:rsidP="00AA1B97">
      <w:pPr>
        <w:rPr>
          <w:rFonts w:asciiTheme="minorHAnsi" w:hAnsiTheme="minorHAnsi"/>
        </w:rPr>
      </w:pPr>
      <w:r w:rsidRPr="00AA1B97">
        <w:rPr>
          <w:rFonts w:asciiTheme="minorHAnsi" w:hAnsiTheme="minorHAnsi"/>
          <w:b/>
          <w:bCs/>
        </w:rPr>
        <w:t xml:space="preserve">Whitburn Church of England Academy is an equal opportunities employer and the Academy is strongly committed to safeguarding and promoting the welfare of children and young people. </w:t>
      </w:r>
      <w:r w:rsidRPr="00AA1B97">
        <w:rPr>
          <w:rFonts w:asciiTheme="minorHAnsi" w:hAnsiTheme="minorHAnsi"/>
        </w:rPr>
        <w:t xml:space="preserve">The successful applicant will be required to obtain an Enhanced Certificate of Disclosure and be subject to a range of other pre-recruitment checks. Please note that, without exception, written references will be taken up and made available to the Governing Body BEFORE the final selection stage. </w:t>
      </w:r>
    </w:p>
    <w:p w:rsidR="001739B4" w:rsidRPr="00AA1B97" w:rsidRDefault="001739B4" w:rsidP="00AB24E9">
      <w:pPr>
        <w:rPr>
          <w:rFonts w:asciiTheme="minorHAnsi" w:hAnsiTheme="minorHAnsi"/>
        </w:rPr>
      </w:pPr>
    </w:p>
    <w:p w:rsidR="001739B4" w:rsidRPr="0062526D" w:rsidRDefault="001739B4" w:rsidP="0062526D">
      <w:pPr>
        <w:tabs>
          <w:tab w:val="left" w:pos="7876"/>
        </w:tabs>
      </w:pPr>
    </w:p>
    <w:sectPr w:rsidR="001739B4" w:rsidRPr="0062526D" w:rsidSect="00D31A71">
      <w:footerReference w:type="first" r:id="rId10"/>
      <w:pgSz w:w="11907" w:h="16840" w:code="9"/>
      <w:pgMar w:top="567" w:right="1134" w:bottom="567" w:left="1134" w:header="720" w:footer="44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455" w:rsidRDefault="00A82455">
      <w:r>
        <w:separator/>
      </w:r>
    </w:p>
  </w:endnote>
  <w:endnote w:type="continuationSeparator" w:id="0">
    <w:p w:rsidR="00A82455" w:rsidRDefault="00A82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455" w:rsidRDefault="00A82455" w:rsidP="00E426C8">
    <w:pPr>
      <w:pBdr>
        <w:top w:val="single" w:sz="4" w:space="0" w:color="auto"/>
      </w:pBdr>
      <w:jc w:val="center"/>
      <w:rPr>
        <w:rFonts w:ascii="Arial" w:hAnsi="Arial" w:cs="Arial"/>
        <w:b/>
        <w:lang w:val="fr-FR"/>
      </w:rPr>
    </w:pPr>
    <w:r>
      <w:rPr>
        <w:rFonts w:ascii="Arial" w:hAnsi="Arial" w:cs="Arial"/>
        <w:b/>
        <w:lang w:val="fr-FR"/>
      </w:rPr>
      <w:t>D</w:t>
    </w:r>
    <w:r w:rsidRPr="002856EE">
      <w:rPr>
        <w:rFonts w:ascii="Arial" w:hAnsi="Arial" w:cs="Arial"/>
        <w:b/>
        <w:lang w:val="fr-FR"/>
      </w:rPr>
      <w:t>ocument available in la</w:t>
    </w:r>
    <w:r>
      <w:rPr>
        <w:rFonts w:ascii="Arial" w:hAnsi="Arial" w:cs="Arial"/>
        <w:b/>
        <w:lang w:val="fr-FR"/>
      </w:rPr>
      <w:t>rge font, alternative langua</w:t>
    </w:r>
    <w:r w:rsidRPr="002856EE">
      <w:rPr>
        <w:rFonts w:ascii="Arial" w:hAnsi="Arial" w:cs="Arial"/>
        <w:b/>
        <w:lang w:val="fr-FR"/>
      </w:rPr>
      <w:t>ge or audio format on request</w:t>
    </w:r>
    <w:r w:rsidR="003E61CB">
      <w:rPr>
        <w:noProof/>
        <w:lang w:eastAsia="en-GB"/>
      </w:rPr>
      <mc:AlternateContent>
        <mc:Choice Requires="wpg">
          <w:drawing>
            <wp:anchor distT="0" distB="0" distL="114300" distR="114300" simplePos="0" relativeHeight="251657216" behindDoc="0" locked="0" layoutInCell="1" allowOverlap="1" wp14:anchorId="7785DE07" wp14:editId="65A3ADB9">
              <wp:simplePos x="0" y="0"/>
              <wp:positionH relativeFrom="column">
                <wp:posOffset>363220</wp:posOffset>
              </wp:positionH>
              <wp:positionV relativeFrom="paragraph">
                <wp:posOffset>165100</wp:posOffset>
              </wp:positionV>
              <wp:extent cx="5437505" cy="520065"/>
              <wp:effectExtent l="1270" t="3175" r="0" b="63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20065"/>
                        <a:chOff x="1722" y="11700"/>
                        <a:chExt cx="8563" cy="819"/>
                      </a:xfrm>
                    </wpg:grpSpPr>
                    <pic:pic xmlns:pic="http://schemas.openxmlformats.org/drawingml/2006/picture">
                      <pic:nvPicPr>
                        <pic:cNvPr id="2"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26" y="11752"/>
                          <a:ext cx="759"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387" y="11763"/>
                          <a:ext cx="746" cy="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722" y="11793"/>
                          <a:ext cx="1639" cy="6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713" y="11700"/>
                          <a:ext cx="839" cy="7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671" y="11763"/>
                          <a:ext cx="951" cy="7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805" y="11793"/>
                          <a:ext cx="1087" cy="6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849" y="11763"/>
                          <a:ext cx="550" cy="7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55FCECD" id="Group 2" o:spid="_x0000_s1026" style="position:absolute;margin-left:28.6pt;margin-top:13pt;width:428.15pt;height:40.95pt;z-index:251657216" coordorigin="1722,11700" coordsize="8563,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F&#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bAEMAAQEB&#10;AQEBAQEBAQEBAQEBAQEBAQEBAQEBAQEBAQEBAQEBAQEBAQEBAQEBAQEBAQEBAQEBAQEBAQEBAQEB&#10;AQEBAf/bAEMBAQEBAQEBAQEBAQEBAQEBAQEBAQEBAQEBAQEBAQEBAQEBAQEBAQEBAQEBAQEBAQEB&#10;AQEBAQEBAQEBAQEBAQEBAf/AABEIAk8Cx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PcmllbnRhdGlvbjwva2V5PgoJCQkJPGludGVnZXI+MTwvaW50ZWdlcj4KCQkJCTxr&#10;ZXk+Y29tLmFwcGxlLnByaW50LnRpY2tldC5jbGllbnQ8L2tleT4KCQkJCTxzdHJpbmc+Y29tLmFw&#10;cGxlLnByaW50aW5nbWFuYWdlcjwvc3RyaW5nPgoJCQkJPGtleT5jb20uYXBwbGUucHJpbnQudGlj&#10;a2V0Lm1vZERhdGU8L2tleT4KCQkJCTxkYXRlPjIwMDQtMDgtMTNUMTE6Mzc6MTZaPC9kYXRl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cHBkLlBNUGFwZXJOYW1lPC9rZXk+CgkJCQkJPHN0cmlu&#10;Zz5B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EnQAAAABSZ2h0bG9uZwAA&#10;BJ0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IOEJJTQQM&#10;AAAAABoRAAAAAQAAAKAAAACgAAAB4AABLAAAABn1ABgAAf/Y/+AAEEpGSUYAAQIAAEgASAAA/+0A&#10;DEFkb2JlX0NNAAH/7gAOQWRvYmUAZIAAAAAB/9sAhAAMCAgICQgMCQkMEQsKCxEVDwwMDxUYExMV&#10;ExMYEQwMDAwMDBEMDAwMDAwMDAwMDAwMDAwMDAwMDAwMDAwMDAwMAQ0LCw0ODRAODhAUDg4OFBQO&#10;Dg4OFBEMDAwMDBERDAwMDAwMEQwMDAwMDAwMDAwMDAwMDAwMDAwMDAwMDAwMDAz/wAARCAC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EnQSd&#10;AwERAAIRAQMRAf/dAAQAl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&#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JfS/wDzOLqf/wASXsT/&#10;AN6nFew1zn/yp/Nf/Stuv+rD9DH28/5X/kb/AKXFl/2kx9bavvk313R6/9HcX/mKf9kqb3/7XOyv&#10;/esxPub/ALu//T1Nk/5o3P8A1YfrG/72P/TkeZP+ei0/7SoutcD30a65G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CX0v8A8zi6n/8AEl7E/wDepxXsNc5/8qfzX/0r&#10;br/qw/Qx9vP+V/5G/wClxZf9pMfW2r75N9d0ev/S3F/5in/ZKm9/+1zsr/3rMT7m/wC7v/09TZP+&#10;aNz/ANWH6xv+9j/05HmT/notP+0qLrXA99GuuR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l9L/APM4up//ABJexP8A3qcV7DXOf/Kn81/9K26/6sP0Mfbz/lf+Rv8A&#10;pcWX/aTH1tq++TfXdHr/09xf+Yp/2Spvf/tc7K/96zE+5v8Au7/9PU2T/mjc/wDVh+sb/vY/9OR5&#10;k/56LT/tKi61wPfRrrkb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JfS/wDzOLqf/wASXsT/AN6nFew1zn/yp/Nf/Stuv+rD9DH28/5X/kb/AKXFl/2kx9bavvk313R6&#10;/9TcX/mKf9kqb3/7XOyv/esxPub/ALu//T1Nk/5o3P8A1YfrG/72P/TkeZP+ei0/7SoutcD30a65&#10;G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X0v8A8zi6n/8AEl7E&#10;/wDepxXsNc5/8qfzX/0rbr/qw/Qx9vP+V/5G/wClxZf9pMfW2r75N9d0ev/V3F/5in/ZKm9/+1zs&#10;r/3rMT7m/wC7v/09TZP+aNz/ANWH6xv+9j/05HmT/notP+0qLrXA99GuuR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l9L/APM4up//ABJexP8A3qcV7DXOf/Kn81/9&#10;K26/6sP0Mfbz/lf+Rv8ApcWX/aTH1tq++TfXdHr/1txf+Yp/2Spvf/tc7K/96zE+5v8Au7/9PU2T&#10;/mjc/wDVh+sb/vY/9OR5k/56LT/tKi61wPfRrrk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JfS/wDzOLqf/wASXsT/AN6nFew1zn/yp/Nf/Stuv+rD9DH28/5X/kb/&#10;AKXFl/2kx9bavvk313R6/9fcX/mKf9kqb3/7XOyv/esxPub/ALu//T1Nk/5o3P8A1YfrG/72P/Tk&#10;eZP+ei0/7SoutcD30a65G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CX0v8A8zi6n/8AEl7E/wDepxXsNc5/8qfzX/0rbr/qw/Qx9vP+V/5G/wClxZf9pMfW2r75N9d0&#10;ev/Q3F/5in/ZKm9/+1zsr/3rMT7m/wC7v/09TZP+aNz/ANWH6xv+9j/05HmT/notP+0qLrXA99Gu&#10;uR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Ql9L/APM4up//ABJe&#10;xP8A3qcV7DXOf/Kn81/9K26/6sP0Mfbz/lf+Rv8ApcWX/aTH1tq++TfXdHr/0dxf+Yp/2Spvf/tc&#10;7K/96zE+5v8Au7/9PU2T/mjc/wDVh+sb/vY/9OR5k/56LT/tKi61wPfRrrk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JfS/wDzOLqf/wASXsT/AN6nFew1zn/yp/Nf&#10;/Stuv+rD9DH28/5X/kb/AKXFl/2kx9bavvk313R6/9LcX/mKf9kqb3/7XOyv/esxPub/ALu//T1N&#10;k/5o3P8A1YfrG/72P/TkeZP+ei0/7SoutcD30a65G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CX0v8A8zi6n/8AEl7E/wDepxXsNc5/8qfzX/0rbr/qw/Qx9vP+V/5G&#10;/wClxZf9pMfW2r75N9d0ev/T3F/5in/ZKm9/+1zsr/3rMT7m/wC7v/09TZP+aNz/ANWH6xv+9j/0&#10;5HmT/notP+0qLrXA99GuuR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hL6X/wCZxdT/APiS&#10;9if+9TivYa5z/wCVP5r/AOlbdf8AVh+hj7ef8r/yN/0uLL/tJj621ffJvruj1//S3F/5in/ZKm9/&#10;+1zsr/3rMT7m/wC7v/09TZP+aNz/ANWH6xv+9j/05HmT/notP+0qLrXA99GuuR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l9L/APM4up//ABJexP8A3qcV7DXOf/Kn&#10;81/9K26/6sP0Mfbz/lf+Rv8ApcWX/aTH1tq++TfXdHr/09xf+Yp/2Spvf/tc7K/96zE+5v8Au7/9&#10;PU2T/mjc/wDVh+sb/vY/9OR5k/56LT/tKi61wPfRrrk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JfS/wDzOLqf/wASXsT/AN6nFew1zn/yp/Nf/Stuv+rD9DH28/5X&#10;/kb/AKXFl/2kx9bavvk313R6/9TcX/mKf9kqb3/7XOyv/esxPub/ALu//T1Nk/5o3P8A1YfrG/72&#10;P/TkeZP+ei0/7SoutcD30a65G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X0v8A8zi6n/8AEl7E/wDepxXsNc5/8qfzX/0rbr/qw/Qx9vP+V/5G/wClxZf9pMfW2r75&#10;N9d0ev/V3F/5in/ZKm9/+1zsr/3rMT7m/wC7v/09TZP+aNz/ANWH6xv+9j/05HmT/notP+0qLrXA&#10;99GuuR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l9L/APM4up//&#10;ABJexP8A3qcV7DXOf/Kn81/9K26/6sP0Mfbz/lf+Rv8ApcWX/aTH1tq++TfXdHr/1txf+Yp/2Spv&#10;f/tc7K/96zE+5v8Au7/9PU2T/mjc/wDVh+sb/vY/9OR5k/56LT/tKi61wPfRrrkb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JfS/wDzOLqf/wASXsT/AN6nFew1zn/y&#10;p/Nf/Stuv+rD9DH28/5X/kb/AKXFl/2kx9bavvk313R6/9fcX/mKf9kqb3/7XOyv/esxPub/ALu/&#10;/T1Nk/5o3P8A1YfrG/72P/TkeZP+ei0/7SoutcD30a65G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CX0v8A8zi6n/8AEl7E/wDepxXsNc5/8qfzX/0rbr/qw/Qx9vP+&#10;V/5G/wClxZf9pMfW2r75N9d0ev/Q3F/5in/ZKm9/+1zsr/3rMT7m/wC7v/09TZP+aNz/ANWH6xv+&#10;9j/05HmT/notP+0qLrXA99GuuR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Ql9L/APM4up//ABJexP8A3qcV7DXOf/Kn81/9K26/6sP0Mfbz/lf+Rv8ApcWX/aTH1tq+&#10;+TfXdHr/0dxf+Yp/2Spvf/tc7K/96zE+5v8Au7/9PU2T/mjc/wDVh+sb/vY/9OR5k/56LT/tKi61&#10;wPfRrrkb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JfS/wDzOLqf&#10;/wASXsT/AN6nFew1zn/yp/Nf/Stuv+rD9DH28/5X/kb/AKXFl/2kx9bavvk313R6/9LcX/mKf9kq&#10;b3/7XOyv/esxPub/ALu//T1Nk/5o3P8A1YfrG/72P/TkeZP+ei0/7SoutcD30a65G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CX0v8A8zi6n/8AEl7E/wDepxXsNc5/&#10;8qfzX/0rbr/qw/Qx9vP+V/5G/wClxZf9pMfW2r75N9d0ev/T3F/5in/ZKm9/+1zsr/3rMT7m/wC7&#10;v/09TZP+aNz/ANWH6xv+9j/05HmT/notP+0qLrXA99GuuRv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l9L/APM4up//ABJexP8A3qcV7DXOf/Kn81/9K26/6sP0Mfbz&#10;/lf+Rv8ApcWX/aTH1tq++TfXdHr/1Nxf+Yp/2Spvf/tc7K/96zE+5v8Au7/9PU2T/mjc/wDVh+sb&#10;/vY/9OR5k/56LT/tKi61wPfRrrk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JfS/wDzOLqf/wASXsT/AN6nFew1zn/yp/Nf/Stuv+rD9DH28/5X/kb/AKXFl/2kx9ba&#10;vvk313R6/9XcX/mKf9kqb3/7XOyv/esxPub/ALu//T1Nk/5o3P8A1YfrG/72P/TkeZP+ei0/7Sou&#10;tcD30a65G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X0v8A8zi6&#10;n/8AEl7E/wDepxXsNc5/8qfzX/0rbr/qw/Qx9vP+V/5G/wClxZf9pMfW2r75N9d0ev/W3F/5in/Z&#10;Km9/+1zsr/3rMT7m/wC7v/09TZP+aNz/ANWH6xv+9j/05HmT/notP+0qLrXA99GuuR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l9L/APM4up//ABJexP8A3qcV7DXO&#10;f/Kn81/9K26/6sP0Mfbz/lf+Rv8ApcWX/aTH1tq++TfXdHr/19xf+Yp/2Spvf/tc7K/96zE+5v8A&#10;u7/9PU2T/mjc/wDVh+sb/vY/9OR5k/56LT/tKi61wPfRrrk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j3/wAr7/t4p8LP/Fj+rP8A3qaD37r3X1Cf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w68/4/wD2P/4eG2f/AHdUXv3Xur0Pfuvdf//Su6/4Vgf9uSvkb/4kD47/APv79ke/de6+SL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Pf/ACvv+3inws/8WP6s/wDepoPfuvdfUJ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LDrz/j/APY//h4bZ/8Ad1Re/de6vQ9+691//9O7r/hWB/25K+Rv/iQPjv8A+/v2R791&#10;7r5Iv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9/8AK+/7eKfCz/xY/qz/AN6mg9+6919Qn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sOvP+P8A9j/+Hhtn/wB3VF7917q9D37r3X//1Luv+FYH/bkr5G/+JA+O/wD7&#10;+/ZHv3Xuvki+/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j3/wAr7/t4p8LP/Fj+rP8A3qaD37r3X1Cf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Sw68/4/wD2P/4eG2f/AHdUXv3Xur0Pfuvdf//Vu6/4Vgf9uSvkb/4k&#10;D47/APv79ke/de6+SL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Pf/ACvv+3inws/8WP6s/wDepoPfuvdf&#10;UJ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LDrz/j/APY//h4bZ/8Ad1Re/de6vQ9+691//9a7r/hWB/25&#10;K+Rv/iQPjv8A+/v2R7917r5Iv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9/8AK+/7eKfCz/xY/qz/AN6m&#10;g9+6919Qn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sOvP+P8A9j/+Hhtn/wB3VF7917q9D37r3X//17uv&#10;+FYH/bkr5G/+JA+O/wD7+/ZHv3Xuvki+/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j3/wAr7/t4p8LP/Fj+&#10;rP8A3qaD37r3X1Cf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w68/4/wD2P/4eG2f/AHdUXv3Xur0Pfuvd&#10;f//Qu6/4Vgf9uSvkb/4kD47/APv79ke/de6+SL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Pf/ACvv+3in&#10;ws/8WP6s/wDepoPfuvdfUJ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LDrz/j/APY//h4bZ/8Ad1Re/de6&#10;vQ9+691//9G7r/hWB/25K+Rv/iQPjv8A+/v2R7917r5Iv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9/8A&#10;K+/7eKfCz/xY/qz/AN6mg9+6919Qn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sOvP+P8A9j/+Hhtn/wB3&#10;VF7917q9D37r3X//0ruv+FYH/bkr5G/+JA+O/wD7+/ZHv3Xuvki+/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j3/wAr7/t4p8LP/Fj+rP8A3qaD37r3X1Cf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w68/4/wD2P/4e&#10;G2f/AHdUXv3Xur0Pfuvdf//Tu6/4Vgf9uSvkb/4kD47/APv79ke/de6+SL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Pf/ACvv+3inws/8WP6s/wDepoPfuvdfUJ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LDrz/j/&#10;APY//h4bZ/8Ad1Re/de6vQ9+691//9S7r/hWB/25K+Rv/iQPjv8A+/v2R7917r5Iv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9/8AK+/7eKfCz/xY/qz/AN6mg9+6919Qn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sOvP+P8A9j/+Hhtn/wB3VF7917q9D37r3X//1buv+FYH/bkr5G/+JA+O/wD7+/ZHv3Xuvki+/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j3/wAr7/t4p8LP/Fj+rP8A3qaD37r3X1Cf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w68/4/wD2P/4eG2f/AHdUXv3Xur0Pfuvdf//Wu6/4Vgf9uSvkb/4kD47/APv79ke/de6+&#10;SL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Pf/ACvv+3inws/8WP6s/wDepoPfuvdfUJ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LDrz/j/APY//h4bZ/8Ad1Re/de6vQ9+691//9e7r/hWB/25K+Rv/iQPjv8A+/v2&#10;R7917r5Iv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9/8AK+/7eKfCz/xY/qz/AN6mg9+6919Qn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sOvP+P8A9j/+Hhtn/wB3VF7917q9D37r3X//0Luv+FYH/bkr5G/+JA+O&#10;/wD7+/ZHv3Xuvki+/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j3/wAr7/t4p8LP/Fj+rP8A3qaD37r3X1Cf&#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w68/4/wD2P/4eG2f/AHdUXv3Xur0Pfuvdf//Ru6/4Vgf9uSvk&#10;b/4kD47/APv79ke/de6+SL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Pf/ACvv+3inws/8WP6s/wDepoPf&#10;uvdfUJ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LDrz/j/APY//h4bZ/8Ad1Re/de6vQ9+691//9K7r/hW&#10;B/25K+Rv/iQPjv8A+/v2R7917r5Iv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9/8AK+/7eKfCz/xY/qz/&#10;AN6mg9+6919Qn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sOvP+P/ANj/APh4bZ/93VF7917q9D37r3X/&#10;1buv+FYH/bkr5G/+JA+O/wD7+/ZHv3Xuvki+/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j3/wAr7/t4p8LP&#10;/Fj+rP8A3qaD37r3X1Cf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w68/4/wD2P/4eG2f/AHdUXv3Xur0P&#10;fuvdf//Wu6/4Vgf9uSvkb/4kD47/APv79ke/de6+SL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Pf/ACvv&#10;+3inws/8WP6s/wDepoPfuvdfUJ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LDrz/j/APY//h4bZ/8Ad1Re&#10;/de6vQ9+691//9e7r/hWB/25K+Rv/iQPjv8A+/v2R7917r5Iv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9/8AK+/7eKfCz/xY/qz/AN6mg9+6919Qn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sOvP+P8A9j/+Hhtn&#10;/wB3VF7917q9D37r3X//0Luv+FYH/bkr5G/+JA+O/wD7+/ZHv3Xuvki+/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j3/wAr7/t4p8LP/Fj+rP8A3qaD37r3X1Cf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w68/4/wD2&#10;P/4eG2f/AHdUXv3Xur0Pfuvdf//Ru6/4Vgf9uSvkb/4kD47/APv79ke/de6+SL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Pf/ACvv+3inws/8WP6s/wDepoPfuvdfUJ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LDr&#10;z/j/APY//h4bZ/8Ad1Re/de6vQ9+691//9K7r/hWB/25K+Rv/iQPjv8A+/v2R7917r5Iv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9/8AK+/7eKfCz/xY/qz/AN6mg9+6919Qn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sOvP+P8A9j/+Hhtn/wB3VF7917q9D37r3X//07uv+FYH/bkr5G/+JA+O/wD7+/ZHv3Xuvki+&#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j3/wAr7/t4p8LP/Fj+rP8A3qaD37r3X1Cf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w68/4/wD2P/4eG2f/AHdUXv3Xur0Pfuvdf//Uu6/4Vgf9uSvkb/4kD47/APv79ke/&#10;de6+SL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Pf/ACvv+3inws/8WP6s/wDepoPfuvdfUJ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LDrz/j/APY//h4bZ/8Ad1Re/de6vQ9+691//9W7r/hWB/25K+Rv/iQPjv8A&#10;+/v2R7917r5Iv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9/8AK+/7eKfCz/xY/qz/AN6mg9+6919Qn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sOvP+P8A9j/+Hhtn/wB3VF7917q9D37r3X//1ruv+FYH/bkr5G/+&#10;JA+O/wD7+/ZHv3Xuvki+/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j3/wAr7/t4p8LP/Fj+rP8A3qaD37r3&#10;X1Cf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w68/4/wD2P/4eG2f/AHdUXv3Xur0Pfuvdf//Xu6/4Vgf9&#10;uSvkb/4kD47/APv79ke/de6+SL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f/ACvv+3inws/8WP6s/wDe&#10;poPfuvdfUJ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LDrz/j/APY//h4bZ/8Ad1Re/de6vQ9+691//9C7&#10;r/hWB/25K+Rv/iQPjv8A+/v2R7917r5Iv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9/8AK+/7eKfCz/xY&#10;/qz/AN6mg9+6919Qn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sOvP+P8A9j/+Hhtn/wB3VF7917q9D37r&#10;3X//0buv+FYH/bkr5G/+JA+O/wD7+/ZHv3Xuvki+/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j3/wAr7/t4&#10;p8LP/Fj+rP8A3qaD37r3X1Cf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Sw68/4/wD2P/4eG2f/AHdUXv3X&#10;ur0Pfuvdf//Su6/4Vgf9uSvkb/4kD47/APv79ke/de6+SL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Pf/&#10;ACvv+3inws/8WP6s/wDepoPfuvdfUJ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LDrz/j/APY//h4bZ/8A&#10;d1Re/de6vQ9+691//9O7r/hWB/25K+Rv/iQPjv8A+/v2R7917r5Iv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9/8AK+/7eKfCz/xY/qz/AN6mg9+6919Qn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sOvP+P8A9j/+&#10;Hhtn/wB3VF7917q9D37r3X//1Luv+FYH/bkr5G/+JA+O/wD7+/ZHv3Xuvki+/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j3/wAr7/t4p8LP/Fj+rP8A3qaD37r3X1Cf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Sw68/4&#10;/wD2P/4eG2f/AHdUXv3Xur0Pfuvdf//Vu6/4Vgf9uSvkb/4kD47/APv79ke/de6+SL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Pf/ACvv+3inws/8WP6s/wDepoPfuvdfUJ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LDrz/j/APY//h4bZ/8Ad1Re/de6vQ9+691//9a7r/hWB/25K+Rv/iQPjv8A+/v2R7917r5Iv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9/8AK+/7eKfCz/xY/qz/AN6mg9+6919Qn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OvP+P8A9j/+Hhtn/wB3VF7917q9D37r3X//17uv+FYH/bkr5G/+JA+O/wD7+/ZHv3Xu&#10;vki+/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j3/wAr7/t4p8LP/Fj+rP8A3qaD37r3X1Cf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w68/4/wD2P/4eG2f/AHdUXv3Xur0Pfuvdf//Qu6/4Vgf9uSvkb/4kD47/APv7&#10;9ke/de6+SL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f/ACvv+3inws/8WP6s/wDepoPfuvdfUJ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9sAQwABAQEBAQEBAQEBAQEBAQEBAQEBAQEBAQEBAQEBAQEBAQEBAQEBAQEB&#10;AQEBAQEBAQEBAQEBAQEBAQEBAQEBAQEB/9sAQwEBAQEBAQEBAQEBAQEBAQEBAQEBAQEBAQEBAQEB&#10;AQEBAQEBAQEBAQEBAQEBAQEBAQEBAQEBAQEBAQEBAQEBAQEB/8AAEQgCTwJ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BhcGVyTmFtZTwva2V5PgoJCQkJCTxzdHJpbmc+bmEtb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QYXBlckluZm8uUE1VbmFk&#10;anVzdGVkUGFnZV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wNi0wOS0yMlQwOTozNzozMVo8L2RhdGU+CgkJCQkJPGtleT5jb20u&#10;YXBwbGUucHJpbnQudGlja2V0LnN0YXRlRmxhZzwva2V5PgoJCQkJCTxpbnRlZ2VyPjA8L2ludGVn&#10;ZXI+CgkJCQk8L2RpY3Q+CgkJCTwvYXJyYXk+CgkJPC9kaWN0PgoJCTxrZXk+Y29tLmFwcGxlLnBy&#10;aW50LlBhcGVySW5mby5QTVVuYWRqdXN0ZWRQYXBlclJlY3Q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JVAAAAAFJnaHRsb25nAAADz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KPD94cGFja2V0IGVu&#10;ZD0ndyc/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lUDzwMBEQACEQEDEQH/3QAEAHr/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&#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p2fzG/jK&#10;/wAbPkVnqfC0K0vXHZDVe+evzBGUpKClr6tjntqxgKI4m2vmJWjiiVnK4+akdjqcgdWfYP3EHuDy&#10;HZSXc2rf9v029zU9zFV/TmPmfGjALHFZVlAFFr187/3xPZRvZn3f3WHbbUJydvJe9sNIokau369q&#10;MUH00xKooJpA0DE1YgEG9zZ1i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526;top:11752;width:759;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">
                <v:imagedata r:id="rId8" o:title=""/>
              </v:shape>
              <v:shape id="Picture 4" o:spid="_x0000_s1028" type="#_x0000_t75" style="position:absolute;left:8387;top:11763;width:746;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">
                <v:imagedata r:id="rId9" o:title=""/>
              </v:shape>
              <v:shape id="Picture 5" o:spid="_x0000_s1029" type="#_x0000_t75" style="position:absolute;left:1722;top:11793;width:1639;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">
                <v:imagedata r:id="rId10" o:title=""/>
              </v:shape>
              <v:shape id="Picture 6" o:spid="_x0000_s1030" type="#_x0000_t75" style="position:absolute;left:5713;top:11700;width:839;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">
                <v:imagedata r:id="rId11" o:title=""/>
              </v:shape>
              <v:shape id="Picture 7" o:spid="_x0000_s1031" type="#_x0000_t75" style="position:absolute;left:3671;top:11763;width:951;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">
                <v:imagedata r:id="rId12" o:title=""/>
              </v:shape>
              <v:shape id="Picture 8" o:spid="_x0000_s1032" type="#_x0000_t75" style="position:absolute;left:6805;top:11793;width:1087;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">
                <v:imagedata r:id="rId13" o:title=""/>
              </v:shape>
              <v:shape id="Picture 9" o:spid="_x0000_s1033" type="#_x0000_t75" style="position:absolute;left:4849;top:11763;width:550;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">
                <v:imagedata r:id="rId14" o:title=""/>
              </v:shape>
            </v:group>
          </w:pict>
        </mc:Fallback>
      </mc:AlternateContent>
    </w:r>
  </w:p>
  <w:p w:rsidR="00A82455" w:rsidRDefault="00A82455" w:rsidP="00E426C8">
    <w:pPr>
      <w:pBdr>
        <w:top w:val="single" w:sz="4" w:space="0" w:color="auto"/>
      </w:pBdr>
      <w:jc w:val="center"/>
      <w:rPr>
        <w:rFonts w:ascii="Arial" w:hAnsi="Arial" w:cs="Arial"/>
        <w:b/>
        <w:lang w:val="fr-FR"/>
      </w:rPr>
    </w:pPr>
  </w:p>
  <w:p w:rsidR="00A82455" w:rsidRDefault="00A82455" w:rsidP="00E426C8">
    <w:pPr>
      <w:pBdr>
        <w:top w:val="single" w:sz="4" w:space="0" w:color="auto"/>
      </w:pBdr>
      <w:jc w:val="center"/>
      <w:rPr>
        <w:rFonts w:ascii="Arial" w:hAnsi="Arial" w:cs="Arial"/>
        <w:b/>
        <w:lang w:val="fr-FR"/>
      </w:rPr>
    </w:pPr>
  </w:p>
  <w:p w:rsidR="00A82455" w:rsidRDefault="00A82455" w:rsidP="00E426C8">
    <w:pPr>
      <w:pBdr>
        <w:top w:val="single" w:sz="4" w:space="0" w:color="auto"/>
      </w:pBdr>
      <w:jc w:val="center"/>
      <w:rPr>
        <w:rFonts w:ascii="Arial" w:hAnsi="Arial" w:cs="Arial"/>
        <w:b/>
        <w:lang w:val="fr-FR"/>
      </w:rPr>
    </w:pPr>
  </w:p>
  <w:p w:rsidR="00A82455" w:rsidRDefault="00A82455" w:rsidP="00E426C8">
    <w:pPr>
      <w:pBdr>
        <w:top w:val="single" w:sz="4" w:space="0" w:color="auto"/>
      </w:pBdr>
      <w:jc w:val="center"/>
      <w:rPr>
        <w:sz w:val="16"/>
        <w:szCs w:val="16"/>
        <w:lang w:val="fr-FR"/>
      </w:rPr>
    </w:pPr>
  </w:p>
  <w:p w:rsidR="00A82455" w:rsidRDefault="00A82455" w:rsidP="00E426C8">
    <w:pPr>
      <w:pBdr>
        <w:top w:val="single" w:sz="4" w:space="0" w:color="auto"/>
      </w:pBdr>
      <w:jc w:val="center"/>
      <w:rPr>
        <w:sz w:val="16"/>
        <w:szCs w:val="16"/>
        <w:lang w:val="fr-FR"/>
      </w:rPr>
    </w:pPr>
    <w:r>
      <w:rPr>
        <w:sz w:val="16"/>
        <w:szCs w:val="16"/>
        <w:lang w:val="fr-FR"/>
      </w:rPr>
      <w:t xml:space="preserve">Whitburn Church of </w:t>
    </w:r>
    <w:r w:rsidRPr="00854F2E">
      <w:rPr>
        <w:sz w:val="16"/>
        <w:szCs w:val="16"/>
      </w:rPr>
      <w:t>England</w:t>
    </w:r>
    <w:r>
      <w:rPr>
        <w:sz w:val="16"/>
        <w:szCs w:val="16"/>
        <w:lang w:val="fr-FR"/>
      </w:rPr>
      <w:t xml:space="preserve"> Academy is a </w:t>
    </w:r>
    <w:r w:rsidRPr="00854F2E">
      <w:rPr>
        <w:sz w:val="16"/>
        <w:szCs w:val="16"/>
      </w:rPr>
      <w:t>company</w:t>
    </w:r>
    <w:r>
      <w:rPr>
        <w:sz w:val="16"/>
        <w:szCs w:val="16"/>
        <w:lang w:val="fr-FR"/>
      </w:rPr>
      <w:t xml:space="preserve"> </w:t>
    </w:r>
    <w:r w:rsidRPr="00854F2E">
      <w:rPr>
        <w:sz w:val="16"/>
        <w:szCs w:val="16"/>
      </w:rPr>
      <w:t>limited</w:t>
    </w:r>
    <w:r>
      <w:rPr>
        <w:sz w:val="16"/>
        <w:szCs w:val="16"/>
        <w:lang w:val="fr-FR"/>
      </w:rPr>
      <w:t xml:space="preserve"> by </w:t>
    </w:r>
    <w:r w:rsidRPr="00854F2E">
      <w:rPr>
        <w:sz w:val="16"/>
        <w:szCs w:val="16"/>
      </w:rPr>
      <w:t>guarantee</w:t>
    </w:r>
    <w:r>
      <w:rPr>
        <w:sz w:val="16"/>
        <w:szCs w:val="16"/>
        <w:lang w:val="fr-FR"/>
      </w:rPr>
      <w:t>, registered in England and Wales (</w:t>
    </w:r>
    <w:r w:rsidRPr="00854F2E">
      <w:rPr>
        <w:sz w:val="16"/>
        <w:szCs w:val="16"/>
      </w:rPr>
      <w:t>Company</w:t>
    </w:r>
    <w:r>
      <w:rPr>
        <w:sz w:val="16"/>
        <w:szCs w:val="16"/>
        <w:lang w:val="fr-FR"/>
      </w:rPr>
      <w:t xml:space="preserve"> Number 07465520)</w:t>
    </w:r>
  </w:p>
  <w:p w:rsidR="00A82455" w:rsidRDefault="00A82455" w:rsidP="00E426C8">
    <w:pPr>
      <w:pBdr>
        <w:top w:val="single" w:sz="4" w:space="0" w:color="auto"/>
      </w:pBdr>
      <w:jc w:val="center"/>
      <w:rPr>
        <w:sz w:val="16"/>
        <w:szCs w:val="16"/>
        <w:lang w:val="fr-FR"/>
      </w:rPr>
    </w:pPr>
    <w:r w:rsidRPr="00854F2E">
      <w:rPr>
        <w:sz w:val="16"/>
        <w:szCs w:val="16"/>
      </w:rPr>
      <w:t>Registered</w:t>
    </w:r>
    <w:r>
      <w:rPr>
        <w:sz w:val="16"/>
        <w:szCs w:val="16"/>
        <w:lang w:val="fr-FR"/>
      </w:rPr>
      <w:t xml:space="preserve"> Office: Whitburn Church of England Academy, Whitburn, Sunderland, SR6 7EF</w:t>
    </w:r>
  </w:p>
  <w:p w:rsidR="00A82455" w:rsidRPr="00F34FD3" w:rsidRDefault="00A82455" w:rsidP="00E426C8">
    <w:pPr>
      <w:pBdr>
        <w:top w:val="single" w:sz="4" w:space="0" w:color="auto"/>
      </w:pBdr>
      <w:jc w:val="center"/>
      <w:rPr>
        <w:sz w:val="16"/>
        <w:szCs w:val="16"/>
        <w:lang w:val="fr-FR"/>
      </w:rPr>
    </w:pPr>
  </w:p>
  <w:p w:rsidR="00A82455" w:rsidRPr="009E6F12" w:rsidRDefault="00585224" w:rsidP="00DE735C">
    <w:pPr>
      <w:pBdr>
        <w:top w:val="single" w:sz="4" w:space="0" w:color="auto"/>
      </w:pBdr>
      <w:jc w:val="right"/>
      <w:rPr>
        <w:rFonts w:ascii="Arial" w:hAnsi="Arial" w:cs="Arial"/>
        <w:b/>
        <w:i/>
        <w:sz w:val="16"/>
        <w:szCs w:val="16"/>
        <w:lang w:val="fr-FR"/>
      </w:rPr>
    </w:pPr>
    <w:r w:rsidRPr="009E6F12">
      <w:rPr>
        <w:i/>
        <w:sz w:val="16"/>
        <w:szCs w:val="16"/>
      </w:rPr>
      <w:fldChar w:fldCharType="begin"/>
    </w:r>
    <w:r w:rsidRPr="009E6F12">
      <w:rPr>
        <w:i/>
        <w:sz w:val="16"/>
        <w:szCs w:val="16"/>
      </w:rPr>
      <w:instrText xml:space="preserve"> FILENAME  \* FirstCap \p  \* MERGEFORMAT </w:instrText>
    </w:r>
    <w:r w:rsidRPr="009E6F12">
      <w:rPr>
        <w:i/>
        <w:sz w:val="16"/>
        <w:szCs w:val="16"/>
      </w:rPr>
      <w:fldChar w:fldCharType="separate"/>
    </w:r>
    <w:r w:rsidR="00EF340D">
      <w:rPr>
        <w:i/>
        <w:noProof/>
        <w:sz w:val="16"/>
        <w:szCs w:val="16"/>
      </w:rPr>
      <w:t>K:\Appointments\Academy\Catering\2019\Catering Advert 2019.docx</w:t>
    </w:r>
    <w:r w:rsidRPr="009E6F12">
      <w:rPr>
        <w:i/>
        <w:noProof/>
        <w:sz w:val="16"/>
        <w:szCs w:val="16"/>
      </w:rPr>
      <w:fldChar w:fldCharType="end"/>
    </w:r>
    <w:r w:rsidR="00A82455" w:rsidRPr="009E6F12">
      <w:rPr>
        <w:rFonts w:ascii="Arial" w:hAnsi="Arial" w:cs="Arial"/>
        <w:b/>
        <w:i/>
        <w:sz w:val="16"/>
        <w:szCs w:val="16"/>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455" w:rsidRDefault="00A82455">
      <w:r>
        <w:separator/>
      </w:r>
    </w:p>
  </w:footnote>
  <w:footnote w:type="continuationSeparator" w:id="0">
    <w:p w:rsidR="00A82455" w:rsidRDefault="00A824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FA017E"/>
    <w:multiLevelType w:val="hybridMultilevel"/>
    <w:tmpl w:val="FEFC9512"/>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nsid w:val="675A3A8B"/>
    <w:multiLevelType w:val="hybridMultilevel"/>
    <w:tmpl w:val="5B1A78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CE4"/>
    <w:rsid w:val="00001FE3"/>
    <w:rsid w:val="00002FCE"/>
    <w:rsid w:val="000128A1"/>
    <w:rsid w:val="00015379"/>
    <w:rsid w:val="00024792"/>
    <w:rsid w:val="000351F2"/>
    <w:rsid w:val="00050127"/>
    <w:rsid w:val="000544CC"/>
    <w:rsid w:val="000601E9"/>
    <w:rsid w:val="0007058F"/>
    <w:rsid w:val="000875FB"/>
    <w:rsid w:val="00087E3C"/>
    <w:rsid w:val="000A3E35"/>
    <w:rsid w:val="000C3E45"/>
    <w:rsid w:val="001344A0"/>
    <w:rsid w:val="001412BB"/>
    <w:rsid w:val="001635EA"/>
    <w:rsid w:val="00165459"/>
    <w:rsid w:val="001660EB"/>
    <w:rsid w:val="001739B4"/>
    <w:rsid w:val="001B67AF"/>
    <w:rsid w:val="001D29D1"/>
    <w:rsid w:val="001D3CC9"/>
    <w:rsid w:val="001D6601"/>
    <w:rsid w:val="001E0DD3"/>
    <w:rsid w:val="001F0784"/>
    <w:rsid w:val="001F6722"/>
    <w:rsid w:val="00216924"/>
    <w:rsid w:val="00225F15"/>
    <w:rsid w:val="00232493"/>
    <w:rsid w:val="00233CBE"/>
    <w:rsid w:val="0025494B"/>
    <w:rsid w:val="00263BCB"/>
    <w:rsid w:val="00284DCC"/>
    <w:rsid w:val="002856EE"/>
    <w:rsid w:val="002901BA"/>
    <w:rsid w:val="002B1691"/>
    <w:rsid w:val="002C7BDE"/>
    <w:rsid w:val="002D3E0B"/>
    <w:rsid w:val="002D4A93"/>
    <w:rsid w:val="002D68F9"/>
    <w:rsid w:val="002E1B05"/>
    <w:rsid w:val="002F1F77"/>
    <w:rsid w:val="002F4491"/>
    <w:rsid w:val="002F4AC9"/>
    <w:rsid w:val="00306D27"/>
    <w:rsid w:val="00311873"/>
    <w:rsid w:val="003150C7"/>
    <w:rsid w:val="00366937"/>
    <w:rsid w:val="00374960"/>
    <w:rsid w:val="003A3A5A"/>
    <w:rsid w:val="003E61CB"/>
    <w:rsid w:val="004309DC"/>
    <w:rsid w:val="00434F1A"/>
    <w:rsid w:val="00457E0A"/>
    <w:rsid w:val="00472688"/>
    <w:rsid w:val="00476218"/>
    <w:rsid w:val="00482790"/>
    <w:rsid w:val="00483F0B"/>
    <w:rsid w:val="00487104"/>
    <w:rsid w:val="004938D4"/>
    <w:rsid w:val="00496656"/>
    <w:rsid w:val="004B55DD"/>
    <w:rsid w:val="004B646F"/>
    <w:rsid w:val="004C2880"/>
    <w:rsid w:val="004D70B0"/>
    <w:rsid w:val="0050584F"/>
    <w:rsid w:val="00507AB7"/>
    <w:rsid w:val="00514211"/>
    <w:rsid w:val="005148BE"/>
    <w:rsid w:val="005300EE"/>
    <w:rsid w:val="00540C02"/>
    <w:rsid w:val="005460B0"/>
    <w:rsid w:val="005639FB"/>
    <w:rsid w:val="00585224"/>
    <w:rsid w:val="005A205D"/>
    <w:rsid w:val="005C4BC1"/>
    <w:rsid w:val="00621B9B"/>
    <w:rsid w:val="0062526D"/>
    <w:rsid w:val="00643387"/>
    <w:rsid w:val="006768DA"/>
    <w:rsid w:val="006839FC"/>
    <w:rsid w:val="0069118C"/>
    <w:rsid w:val="006A3CB7"/>
    <w:rsid w:val="006C7020"/>
    <w:rsid w:val="006F7278"/>
    <w:rsid w:val="007070C1"/>
    <w:rsid w:val="00757C46"/>
    <w:rsid w:val="00763D70"/>
    <w:rsid w:val="007867D7"/>
    <w:rsid w:val="007878F1"/>
    <w:rsid w:val="00794CE4"/>
    <w:rsid w:val="007A1EC2"/>
    <w:rsid w:val="007A32F6"/>
    <w:rsid w:val="007B48A7"/>
    <w:rsid w:val="007E2653"/>
    <w:rsid w:val="007E68CF"/>
    <w:rsid w:val="007F1D78"/>
    <w:rsid w:val="0082512F"/>
    <w:rsid w:val="00835F4C"/>
    <w:rsid w:val="00843C78"/>
    <w:rsid w:val="008470C1"/>
    <w:rsid w:val="00847307"/>
    <w:rsid w:val="00854F2E"/>
    <w:rsid w:val="0085761F"/>
    <w:rsid w:val="0086633B"/>
    <w:rsid w:val="008777A2"/>
    <w:rsid w:val="00894686"/>
    <w:rsid w:val="00897D95"/>
    <w:rsid w:val="008A0CAF"/>
    <w:rsid w:val="008A3CF2"/>
    <w:rsid w:val="008B3446"/>
    <w:rsid w:val="008B5030"/>
    <w:rsid w:val="008E52A7"/>
    <w:rsid w:val="00911987"/>
    <w:rsid w:val="00916B29"/>
    <w:rsid w:val="00934018"/>
    <w:rsid w:val="00963BC4"/>
    <w:rsid w:val="0098706F"/>
    <w:rsid w:val="00995235"/>
    <w:rsid w:val="009B552B"/>
    <w:rsid w:val="009C3B73"/>
    <w:rsid w:val="009C501E"/>
    <w:rsid w:val="009C58E0"/>
    <w:rsid w:val="009E35AE"/>
    <w:rsid w:val="009E6F12"/>
    <w:rsid w:val="009F31C8"/>
    <w:rsid w:val="00A456E7"/>
    <w:rsid w:val="00A560DB"/>
    <w:rsid w:val="00A60A4C"/>
    <w:rsid w:val="00A66E20"/>
    <w:rsid w:val="00A73BFF"/>
    <w:rsid w:val="00A82455"/>
    <w:rsid w:val="00AA0E38"/>
    <w:rsid w:val="00AA1B97"/>
    <w:rsid w:val="00AB24E9"/>
    <w:rsid w:val="00AC6E33"/>
    <w:rsid w:val="00AD652C"/>
    <w:rsid w:val="00AE15E9"/>
    <w:rsid w:val="00B00AF7"/>
    <w:rsid w:val="00B33C66"/>
    <w:rsid w:val="00B50370"/>
    <w:rsid w:val="00B6644F"/>
    <w:rsid w:val="00B74782"/>
    <w:rsid w:val="00B76F8A"/>
    <w:rsid w:val="00B865AC"/>
    <w:rsid w:val="00B94623"/>
    <w:rsid w:val="00BB33D7"/>
    <w:rsid w:val="00BD42A8"/>
    <w:rsid w:val="00BD4D41"/>
    <w:rsid w:val="00C02D81"/>
    <w:rsid w:val="00C03E6F"/>
    <w:rsid w:val="00C425FA"/>
    <w:rsid w:val="00C42D7E"/>
    <w:rsid w:val="00C452B0"/>
    <w:rsid w:val="00C53CD0"/>
    <w:rsid w:val="00C95BAA"/>
    <w:rsid w:val="00CB3F41"/>
    <w:rsid w:val="00CC594D"/>
    <w:rsid w:val="00CD3CD6"/>
    <w:rsid w:val="00CE1680"/>
    <w:rsid w:val="00CE747E"/>
    <w:rsid w:val="00CF4D25"/>
    <w:rsid w:val="00D02107"/>
    <w:rsid w:val="00D31A71"/>
    <w:rsid w:val="00D44DFA"/>
    <w:rsid w:val="00D97445"/>
    <w:rsid w:val="00DC667A"/>
    <w:rsid w:val="00DE735C"/>
    <w:rsid w:val="00DF1203"/>
    <w:rsid w:val="00E044DB"/>
    <w:rsid w:val="00E2021E"/>
    <w:rsid w:val="00E22B71"/>
    <w:rsid w:val="00E426C8"/>
    <w:rsid w:val="00E61474"/>
    <w:rsid w:val="00E6473C"/>
    <w:rsid w:val="00E7194C"/>
    <w:rsid w:val="00E9169D"/>
    <w:rsid w:val="00EB1618"/>
    <w:rsid w:val="00ED06BA"/>
    <w:rsid w:val="00ED2326"/>
    <w:rsid w:val="00EE6ACC"/>
    <w:rsid w:val="00EE7007"/>
    <w:rsid w:val="00EF340D"/>
    <w:rsid w:val="00F27EE7"/>
    <w:rsid w:val="00F34FD3"/>
    <w:rsid w:val="00F40AA6"/>
    <w:rsid w:val="00F57159"/>
    <w:rsid w:val="00F75ACE"/>
    <w:rsid w:val="00F83F82"/>
    <w:rsid w:val="00FA3446"/>
    <w:rsid w:val="00FE51D9"/>
    <w:rsid w:val="00FF081A"/>
    <w:rsid w:val="00FF19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4E9"/>
    <w:rPr>
      <w:sz w:val="20"/>
      <w:szCs w:val="20"/>
      <w:lang w:eastAsia="en-US"/>
    </w:rPr>
  </w:style>
  <w:style w:type="paragraph" w:styleId="Heading1">
    <w:name w:val="heading 1"/>
    <w:basedOn w:val="Normal"/>
    <w:next w:val="Normal"/>
    <w:link w:val="Heading1Char"/>
    <w:uiPriority w:val="99"/>
    <w:qFormat/>
    <w:rsid w:val="00AE15E9"/>
    <w:pPr>
      <w:keepNext/>
      <w:tabs>
        <w:tab w:val="left" w:pos="1134"/>
      </w:tabs>
      <w:jc w:val="right"/>
      <w:outlineLvl w:val="0"/>
    </w:pPr>
    <w:rPr>
      <w:b/>
      <w:bCs/>
      <w:sz w:val="22"/>
      <w:szCs w:val="24"/>
      <w:lang w:eastAsia="en-GB"/>
    </w:rPr>
  </w:style>
  <w:style w:type="paragraph" w:styleId="Heading2">
    <w:name w:val="heading 2"/>
    <w:basedOn w:val="Normal"/>
    <w:next w:val="Normal"/>
    <w:link w:val="Heading2Char"/>
    <w:uiPriority w:val="99"/>
    <w:qFormat/>
    <w:rsid w:val="00AE15E9"/>
    <w:pPr>
      <w:keepNext/>
      <w:jc w:val="right"/>
      <w:outlineLvl w:val="1"/>
    </w:pPr>
    <w:rPr>
      <w:b/>
      <w:bCs/>
      <w:sz w:val="48"/>
      <w:szCs w:val="52"/>
      <w:lang w:eastAsia="en-GB"/>
    </w:rPr>
  </w:style>
  <w:style w:type="paragraph" w:styleId="Heading5">
    <w:name w:val="heading 5"/>
    <w:basedOn w:val="Normal"/>
    <w:next w:val="Normal"/>
    <w:link w:val="Heading5Char"/>
    <w:semiHidden/>
    <w:unhideWhenUsed/>
    <w:qFormat/>
    <w:locked/>
    <w:rsid w:val="00374960"/>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2790"/>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482790"/>
    <w:rPr>
      <w:rFonts w:ascii="Cambria" w:hAnsi="Cambria" w:cs="Times New Roman"/>
      <w:b/>
      <w:bCs/>
      <w:i/>
      <w:iCs/>
      <w:sz w:val="28"/>
      <w:szCs w:val="28"/>
      <w:lang w:eastAsia="en-US"/>
    </w:rPr>
  </w:style>
  <w:style w:type="paragraph" w:styleId="Header">
    <w:name w:val="header"/>
    <w:basedOn w:val="Normal"/>
    <w:link w:val="HeaderChar"/>
    <w:uiPriority w:val="99"/>
    <w:rsid w:val="00AE15E9"/>
    <w:pPr>
      <w:tabs>
        <w:tab w:val="center" w:pos="4153"/>
        <w:tab w:val="right" w:pos="8306"/>
      </w:tabs>
    </w:pPr>
    <w:rPr>
      <w:sz w:val="24"/>
      <w:szCs w:val="24"/>
      <w:lang w:eastAsia="en-GB"/>
    </w:rPr>
  </w:style>
  <w:style w:type="character" w:customStyle="1" w:styleId="HeaderChar">
    <w:name w:val="Header Char"/>
    <w:basedOn w:val="DefaultParagraphFont"/>
    <w:link w:val="Header"/>
    <w:uiPriority w:val="99"/>
    <w:semiHidden/>
    <w:locked/>
    <w:rsid w:val="00482790"/>
    <w:rPr>
      <w:rFonts w:cs="Times New Roman"/>
      <w:sz w:val="20"/>
      <w:szCs w:val="20"/>
      <w:lang w:eastAsia="en-US"/>
    </w:rPr>
  </w:style>
  <w:style w:type="paragraph" w:styleId="Footer">
    <w:name w:val="footer"/>
    <w:basedOn w:val="Normal"/>
    <w:link w:val="FooterChar"/>
    <w:uiPriority w:val="99"/>
    <w:rsid w:val="00AE15E9"/>
    <w:pPr>
      <w:tabs>
        <w:tab w:val="center" w:pos="4153"/>
        <w:tab w:val="right" w:pos="8306"/>
      </w:tabs>
    </w:pPr>
    <w:rPr>
      <w:sz w:val="24"/>
      <w:szCs w:val="24"/>
      <w:lang w:eastAsia="en-GB"/>
    </w:rPr>
  </w:style>
  <w:style w:type="character" w:customStyle="1" w:styleId="FooterChar">
    <w:name w:val="Footer Char"/>
    <w:basedOn w:val="DefaultParagraphFont"/>
    <w:link w:val="Footer"/>
    <w:uiPriority w:val="99"/>
    <w:semiHidden/>
    <w:locked/>
    <w:rsid w:val="00482790"/>
    <w:rPr>
      <w:rFonts w:cs="Times New Roman"/>
      <w:sz w:val="20"/>
      <w:szCs w:val="20"/>
      <w:lang w:eastAsia="en-US"/>
    </w:rPr>
  </w:style>
  <w:style w:type="paragraph" w:styleId="BalloonText">
    <w:name w:val="Balloon Text"/>
    <w:basedOn w:val="Normal"/>
    <w:link w:val="BalloonTextChar"/>
    <w:uiPriority w:val="99"/>
    <w:semiHidden/>
    <w:rsid w:val="00D02107"/>
    <w:rPr>
      <w:rFonts w:ascii="Tahoma" w:hAnsi="Tahoma" w:cs="Tahoma"/>
      <w:sz w:val="16"/>
      <w:szCs w:val="16"/>
      <w:lang w:eastAsia="en-GB"/>
    </w:rPr>
  </w:style>
  <w:style w:type="character" w:customStyle="1" w:styleId="BalloonTextChar">
    <w:name w:val="Balloon Text Char"/>
    <w:basedOn w:val="DefaultParagraphFont"/>
    <w:link w:val="BalloonText"/>
    <w:uiPriority w:val="99"/>
    <w:semiHidden/>
    <w:locked/>
    <w:rsid w:val="00482790"/>
    <w:rPr>
      <w:rFonts w:cs="Times New Roman"/>
      <w:sz w:val="2"/>
      <w:lang w:eastAsia="en-US"/>
    </w:rPr>
  </w:style>
  <w:style w:type="character" w:styleId="Hyperlink">
    <w:name w:val="Hyperlink"/>
    <w:basedOn w:val="DefaultParagraphFont"/>
    <w:uiPriority w:val="99"/>
    <w:rsid w:val="00BD42A8"/>
    <w:rPr>
      <w:rFonts w:cs="Times New Roman"/>
      <w:color w:val="0000FF"/>
      <w:u w:val="single"/>
    </w:rPr>
  </w:style>
  <w:style w:type="paragraph" w:styleId="BodyText">
    <w:name w:val="Body Text"/>
    <w:basedOn w:val="Normal"/>
    <w:link w:val="BodyTextChar"/>
    <w:rsid w:val="00AB24E9"/>
    <w:pPr>
      <w:jc w:val="both"/>
    </w:pPr>
    <w:rPr>
      <w:sz w:val="24"/>
    </w:rPr>
  </w:style>
  <w:style w:type="character" w:customStyle="1" w:styleId="BodyTextChar">
    <w:name w:val="Body Text Char"/>
    <w:basedOn w:val="DefaultParagraphFont"/>
    <w:link w:val="BodyText"/>
    <w:locked/>
    <w:rsid w:val="00AB24E9"/>
    <w:rPr>
      <w:rFonts w:cs="Times New Roman"/>
      <w:sz w:val="24"/>
      <w:lang w:eastAsia="en-US"/>
    </w:rPr>
  </w:style>
  <w:style w:type="character" w:customStyle="1" w:styleId="Heading5Char">
    <w:name w:val="Heading 5 Char"/>
    <w:basedOn w:val="DefaultParagraphFont"/>
    <w:link w:val="Heading5"/>
    <w:semiHidden/>
    <w:rsid w:val="00374960"/>
    <w:rPr>
      <w:rFonts w:asciiTheme="minorHAnsi" w:eastAsiaTheme="minorEastAsia" w:hAnsiTheme="minorHAnsi" w:cstheme="minorBidi"/>
      <w:b/>
      <w:bCs/>
      <w:i/>
      <w:iCs/>
      <w:sz w:val="26"/>
      <w:szCs w:val="26"/>
      <w:lang w:eastAsia="en-US"/>
    </w:rPr>
  </w:style>
  <w:style w:type="paragraph" w:customStyle="1" w:styleId="Default">
    <w:name w:val="Default"/>
    <w:rsid w:val="003E61CB"/>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4E9"/>
    <w:rPr>
      <w:sz w:val="20"/>
      <w:szCs w:val="20"/>
      <w:lang w:eastAsia="en-US"/>
    </w:rPr>
  </w:style>
  <w:style w:type="paragraph" w:styleId="Heading1">
    <w:name w:val="heading 1"/>
    <w:basedOn w:val="Normal"/>
    <w:next w:val="Normal"/>
    <w:link w:val="Heading1Char"/>
    <w:uiPriority w:val="99"/>
    <w:qFormat/>
    <w:rsid w:val="00AE15E9"/>
    <w:pPr>
      <w:keepNext/>
      <w:tabs>
        <w:tab w:val="left" w:pos="1134"/>
      </w:tabs>
      <w:jc w:val="right"/>
      <w:outlineLvl w:val="0"/>
    </w:pPr>
    <w:rPr>
      <w:b/>
      <w:bCs/>
      <w:sz w:val="22"/>
      <w:szCs w:val="24"/>
      <w:lang w:eastAsia="en-GB"/>
    </w:rPr>
  </w:style>
  <w:style w:type="paragraph" w:styleId="Heading2">
    <w:name w:val="heading 2"/>
    <w:basedOn w:val="Normal"/>
    <w:next w:val="Normal"/>
    <w:link w:val="Heading2Char"/>
    <w:uiPriority w:val="99"/>
    <w:qFormat/>
    <w:rsid w:val="00AE15E9"/>
    <w:pPr>
      <w:keepNext/>
      <w:jc w:val="right"/>
      <w:outlineLvl w:val="1"/>
    </w:pPr>
    <w:rPr>
      <w:b/>
      <w:bCs/>
      <w:sz w:val="48"/>
      <w:szCs w:val="52"/>
      <w:lang w:eastAsia="en-GB"/>
    </w:rPr>
  </w:style>
  <w:style w:type="paragraph" w:styleId="Heading5">
    <w:name w:val="heading 5"/>
    <w:basedOn w:val="Normal"/>
    <w:next w:val="Normal"/>
    <w:link w:val="Heading5Char"/>
    <w:semiHidden/>
    <w:unhideWhenUsed/>
    <w:qFormat/>
    <w:locked/>
    <w:rsid w:val="00374960"/>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2790"/>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482790"/>
    <w:rPr>
      <w:rFonts w:ascii="Cambria" w:hAnsi="Cambria" w:cs="Times New Roman"/>
      <w:b/>
      <w:bCs/>
      <w:i/>
      <w:iCs/>
      <w:sz w:val="28"/>
      <w:szCs w:val="28"/>
      <w:lang w:eastAsia="en-US"/>
    </w:rPr>
  </w:style>
  <w:style w:type="paragraph" w:styleId="Header">
    <w:name w:val="header"/>
    <w:basedOn w:val="Normal"/>
    <w:link w:val="HeaderChar"/>
    <w:uiPriority w:val="99"/>
    <w:rsid w:val="00AE15E9"/>
    <w:pPr>
      <w:tabs>
        <w:tab w:val="center" w:pos="4153"/>
        <w:tab w:val="right" w:pos="8306"/>
      </w:tabs>
    </w:pPr>
    <w:rPr>
      <w:sz w:val="24"/>
      <w:szCs w:val="24"/>
      <w:lang w:eastAsia="en-GB"/>
    </w:rPr>
  </w:style>
  <w:style w:type="character" w:customStyle="1" w:styleId="HeaderChar">
    <w:name w:val="Header Char"/>
    <w:basedOn w:val="DefaultParagraphFont"/>
    <w:link w:val="Header"/>
    <w:uiPriority w:val="99"/>
    <w:semiHidden/>
    <w:locked/>
    <w:rsid w:val="00482790"/>
    <w:rPr>
      <w:rFonts w:cs="Times New Roman"/>
      <w:sz w:val="20"/>
      <w:szCs w:val="20"/>
      <w:lang w:eastAsia="en-US"/>
    </w:rPr>
  </w:style>
  <w:style w:type="paragraph" w:styleId="Footer">
    <w:name w:val="footer"/>
    <w:basedOn w:val="Normal"/>
    <w:link w:val="FooterChar"/>
    <w:uiPriority w:val="99"/>
    <w:rsid w:val="00AE15E9"/>
    <w:pPr>
      <w:tabs>
        <w:tab w:val="center" w:pos="4153"/>
        <w:tab w:val="right" w:pos="8306"/>
      </w:tabs>
    </w:pPr>
    <w:rPr>
      <w:sz w:val="24"/>
      <w:szCs w:val="24"/>
      <w:lang w:eastAsia="en-GB"/>
    </w:rPr>
  </w:style>
  <w:style w:type="character" w:customStyle="1" w:styleId="FooterChar">
    <w:name w:val="Footer Char"/>
    <w:basedOn w:val="DefaultParagraphFont"/>
    <w:link w:val="Footer"/>
    <w:uiPriority w:val="99"/>
    <w:semiHidden/>
    <w:locked/>
    <w:rsid w:val="00482790"/>
    <w:rPr>
      <w:rFonts w:cs="Times New Roman"/>
      <w:sz w:val="20"/>
      <w:szCs w:val="20"/>
      <w:lang w:eastAsia="en-US"/>
    </w:rPr>
  </w:style>
  <w:style w:type="paragraph" w:styleId="BalloonText">
    <w:name w:val="Balloon Text"/>
    <w:basedOn w:val="Normal"/>
    <w:link w:val="BalloonTextChar"/>
    <w:uiPriority w:val="99"/>
    <w:semiHidden/>
    <w:rsid w:val="00D02107"/>
    <w:rPr>
      <w:rFonts w:ascii="Tahoma" w:hAnsi="Tahoma" w:cs="Tahoma"/>
      <w:sz w:val="16"/>
      <w:szCs w:val="16"/>
      <w:lang w:eastAsia="en-GB"/>
    </w:rPr>
  </w:style>
  <w:style w:type="character" w:customStyle="1" w:styleId="BalloonTextChar">
    <w:name w:val="Balloon Text Char"/>
    <w:basedOn w:val="DefaultParagraphFont"/>
    <w:link w:val="BalloonText"/>
    <w:uiPriority w:val="99"/>
    <w:semiHidden/>
    <w:locked/>
    <w:rsid w:val="00482790"/>
    <w:rPr>
      <w:rFonts w:cs="Times New Roman"/>
      <w:sz w:val="2"/>
      <w:lang w:eastAsia="en-US"/>
    </w:rPr>
  </w:style>
  <w:style w:type="character" w:styleId="Hyperlink">
    <w:name w:val="Hyperlink"/>
    <w:basedOn w:val="DefaultParagraphFont"/>
    <w:uiPriority w:val="99"/>
    <w:rsid w:val="00BD42A8"/>
    <w:rPr>
      <w:rFonts w:cs="Times New Roman"/>
      <w:color w:val="0000FF"/>
      <w:u w:val="single"/>
    </w:rPr>
  </w:style>
  <w:style w:type="paragraph" w:styleId="BodyText">
    <w:name w:val="Body Text"/>
    <w:basedOn w:val="Normal"/>
    <w:link w:val="BodyTextChar"/>
    <w:rsid w:val="00AB24E9"/>
    <w:pPr>
      <w:jc w:val="both"/>
    </w:pPr>
    <w:rPr>
      <w:sz w:val="24"/>
    </w:rPr>
  </w:style>
  <w:style w:type="character" w:customStyle="1" w:styleId="BodyTextChar">
    <w:name w:val="Body Text Char"/>
    <w:basedOn w:val="DefaultParagraphFont"/>
    <w:link w:val="BodyText"/>
    <w:locked/>
    <w:rsid w:val="00AB24E9"/>
    <w:rPr>
      <w:rFonts w:cs="Times New Roman"/>
      <w:sz w:val="24"/>
      <w:lang w:eastAsia="en-US"/>
    </w:rPr>
  </w:style>
  <w:style w:type="character" w:customStyle="1" w:styleId="Heading5Char">
    <w:name w:val="Heading 5 Char"/>
    <w:basedOn w:val="DefaultParagraphFont"/>
    <w:link w:val="Heading5"/>
    <w:semiHidden/>
    <w:rsid w:val="00374960"/>
    <w:rPr>
      <w:rFonts w:asciiTheme="minorHAnsi" w:eastAsiaTheme="minorEastAsia" w:hAnsiTheme="minorHAnsi" w:cstheme="minorBidi"/>
      <w:b/>
      <w:bCs/>
      <w:i/>
      <w:iCs/>
      <w:sz w:val="26"/>
      <w:szCs w:val="26"/>
      <w:lang w:eastAsia="en-US"/>
    </w:rPr>
  </w:style>
  <w:style w:type="paragraph" w:customStyle="1" w:styleId="Default">
    <w:name w:val="Default"/>
    <w:rsid w:val="003E61CB"/>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4000734">
      <w:marLeft w:val="0"/>
      <w:marRight w:val="0"/>
      <w:marTop w:val="0"/>
      <w:marBottom w:val="0"/>
      <w:divBdr>
        <w:top w:val="none" w:sz="0" w:space="0" w:color="auto"/>
        <w:left w:val="none" w:sz="0" w:space="0" w:color="auto"/>
        <w:bottom w:val="none" w:sz="0" w:space="0" w:color="auto"/>
        <w:right w:val="none" w:sz="0" w:space="0" w:color="auto"/>
      </w:divBdr>
    </w:div>
    <w:div w:id="1984000735">
      <w:marLeft w:val="0"/>
      <w:marRight w:val="0"/>
      <w:marTop w:val="0"/>
      <w:marBottom w:val="0"/>
      <w:divBdr>
        <w:top w:val="none" w:sz="0" w:space="0" w:color="auto"/>
        <w:left w:val="none" w:sz="0" w:space="0" w:color="auto"/>
        <w:bottom w:val="none" w:sz="0" w:space="0" w:color="auto"/>
        <w:right w:val="none" w:sz="0" w:space="0" w:color="auto"/>
      </w:divBdr>
    </w:div>
    <w:div w:id="1984000736">
      <w:marLeft w:val="0"/>
      <w:marRight w:val="0"/>
      <w:marTop w:val="0"/>
      <w:marBottom w:val="0"/>
      <w:divBdr>
        <w:top w:val="none" w:sz="0" w:space="0" w:color="auto"/>
        <w:left w:val="none" w:sz="0" w:space="0" w:color="auto"/>
        <w:bottom w:val="none" w:sz="0" w:space="0" w:color="auto"/>
        <w:right w:val="none" w:sz="0" w:space="0" w:color="auto"/>
      </w:divBdr>
    </w:div>
    <w:div w:id="1984000737">
      <w:marLeft w:val="0"/>
      <w:marRight w:val="0"/>
      <w:marTop w:val="0"/>
      <w:marBottom w:val="0"/>
      <w:divBdr>
        <w:top w:val="none" w:sz="0" w:space="0" w:color="auto"/>
        <w:left w:val="none" w:sz="0" w:space="0" w:color="auto"/>
        <w:bottom w:val="none" w:sz="0" w:space="0" w:color="auto"/>
        <w:right w:val="none" w:sz="0" w:space="0" w:color="auto"/>
      </w:divBdr>
    </w:div>
    <w:div w:id="1984000738">
      <w:marLeft w:val="0"/>
      <w:marRight w:val="0"/>
      <w:marTop w:val="0"/>
      <w:marBottom w:val="0"/>
      <w:divBdr>
        <w:top w:val="none" w:sz="0" w:space="0" w:color="auto"/>
        <w:left w:val="none" w:sz="0" w:space="0" w:color="auto"/>
        <w:bottom w:val="none" w:sz="0" w:space="0" w:color="auto"/>
        <w:right w:val="none" w:sz="0" w:space="0" w:color="auto"/>
      </w:divBdr>
    </w:div>
    <w:div w:id="19840007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hitburncofeacademy.org"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jpe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 Id="rId14"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alajdiri\Application%20Data\Microsoft\Templates\Letterhead%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2011.dotx</Template>
  <TotalTime>1</TotalTime>
  <Pages>1</Pages>
  <Words>261</Words>
  <Characters>1467</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5th March 2007</vt:lpstr>
    </vt:vector>
  </TitlesOfParts>
  <Company>South Tyneside MBC</Company>
  <LinksUpToDate>false</LinksUpToDate>
  <CharactersWithSpaces>1725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5th March 2007</dc:title>
  <dc:creator>lford</dc:creator>
  <cp:lastModifiedBy>Carolyn Lindsay</cp:lastModifiedBy>
  <cp:revision>2</cp:revision>
  <cp:lastPrinted>2012-07-02T13:33:00Z</cp:lastPrinted>
  <dcterms:created xsi:type="dcterms:W3CDTF">2020-01-13T08:45:00Z</dcterms:created>
  <dcterms:modified xsi:type="dcterms:W3CDTF">2020-01-13T08:45:00Z</dcterms:modified>
</cp:coreProperties>
</file>